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B0B1E" w14:textId="0B8756B9" w:rsidR="00370DAF" w:rsidRPr="00012045" w:rsidRDefault="000E7A2B">
      <w:pPr>
        <w:pStyle w:val="Title"/>
        <w:rPr>
          <w:rFonts w:asciiTheme="minorHAnsi" w:hAnsiTheme="minorHAnsi" w:cstheme="minorHAnsi"/>
        </w:rPr>
      </w:pPr>
      <w:r w:rsidRPr="00012045">
        <w:rPr>
          <w:rFonts w:asciiTheme="minorHAnsi" w:hAnsiTheme="minorHAnsi" w:cstheme="minorHAnsi"/>
        </w:rPr>
        <w:t>SPIN NEW</w:t>
      </w:r>
      <w:r w:rsidR="00A0669B">
        <w:rPr>
          <w:rFonts w:asciiTheme="minorHAnsi" w:hAnsiTheme="minorHAnsi" w:cstheme="minorHAnsi"/>
        </w:rPr>
        <w:t>S</w:t>
      </w:r>
      <w:r w:rsidRPr="00012045">
        <w:rPr>
          <w:rFonts w:asciiTheme="minorHAnsi" w:hAnsiTheme="minorHAnsi" w:cstheme="minorHAnsi"/>
        </w:rPr>
        <w:t>LETTER</w:t>
      </w:r>
    </w:p>
    <w:p w14:paraId="6D4623CF" w14:textId="350BFC6C" w:rsidR="00370DAF" w:rsidRPr="00012045" w:rsidRDefault="00206A35" w:rsidP="00FB4F85">
      <w:pPr>
        <w:pStyle w:val="Subtitle"/>
        <w:spacing w:after="300"/>
        <w:rPr>
          <w:rFonts w:ascii="Lucida Handwriting" w:hAnsi="Lucida Handwriting"/>
        </w:rPr>
      </w:pPr>
      <w:r w:rsidRPr="00012045">
        <w:rPr>
          <w:rFonts w:ascii="Lucida Handwriting" w:hAnsi="Lucida Handwriting"/>
        </w:rPr>
        <w:t>FEATURED EMPLOYEES</w:t>
      </w:r>
    </w:p>
    <w:tbl>
      <w:tblPr>
        <w:tblStyle w:val="ListTable1Light"/>
        <w:tblW w:w="0" w:type="auto"/>
        <w:shd w:val="clear" w:color="auto" w:fill="3E92CC" w:themeFill="accent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2D2945" w14:paraId="333C531D" w14:textId="77777777" w:rsidTr="00241A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shd w:val="clear" w:color="auto" w:fill="3E92CC" w:themeFill="accent1"/>
            <w:vAlign w:val="bottom"/>
          </w:tcPr>
          <w:p w14:paraId="36D8B8F5" w14:textId="77777777" w:rsidR="002D2945" w:rsidRPr="00F9228E" w:rsidRDefault="002D2945" w:rsidP="00241AE1">
            <w:pPr>
              <w:rPr>
                <w:color w:val="909EDA" w:themeColor="text2" w:themeTint="66"/>
              </w:rPr>
            </w:pPr>
            <w:r>
              <w:rPr>
                <w:noProof/>
              </w:rPr>
              <w:drawing>
                <wp:inline distT="0" distB="0" distL="0" distR="0" wp14:anchorId="4790F9B4" wp14:editId="469589B3">
                  <wp:extent cx="6566868" cy="2813685"/>
                  <wp:effectExtent l="0" t="0" r="5715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868" cy="281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3612"/>
        <w:gridCol w:w="3254"/>
        <w:gridCol w:w="322"/>
        <w:gridCol w:w="3612"/>
      </w:tblGrid>
      <w:tr w:rsidR="00B44AE4" w14:paraId="07A0D609" w14:textId="77777777" w:rsidTr="00241AE1">
        <w:trPr>
          <w:trHeight w:val="342"/>
        </w:trPr>
        <w:tc>
          <w:tcPr>
            <w:tcW w:w="3612" w:type="dxa"/>
          </w:tcPr>
          <w:p w14:paraId="2C4D5DA6" w14:textId="77777777" w:rsidR="00B44AE4" w:rsidRPr="00B44AE4" w:rsidRDefault="00B44AE4" w:rsidP="00FB4F85">
            <w:pPr>
              <w:rPr>
                <w:noProof/>
              </w:rPr>
            </w:pPr>
          </w:p>
        </w:tc>
        <w:tc>
          <w:tcPr>
            <w:tcW w:w="3576" w:type="dxa"/>
            <w:gridSpan w:val="2"/>
            <w:tcMar>
              <w:left w:w="288" w:type="dxa"/>
              <w:right w:w="0" w:type="dxa"/>
            </w:tcMar>
          </w:tcPr>
          <w:p w14:paraId="2F0E622D" w14:textId="77777777" w:rsidR="00B44AE4" w:rsidRP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3612" w:type="dxa"/>
          </w:tcPr>
          <w:p w14:paraId="55D92D04" w14:textId="77777777" w:rsidR="00B44AE4" w:rsidRPr="00B44AE4" w:rsidRDefault="00B44AE4" w:rsidP="00FB4F85">
            <w:pPr>
              <w:rPr>
                <w:noProof/>
              </w:rPr>
            </w:pPr>
          </w:p>
        </w:tc>
      </w:tr>
      <w:tr w:rsidR="00A5487A" w14:paraId="215AA30D" w14:textId="77777777" w:rsidTr="00241AE1">
        <w:trPr>
          <w:trHeight w:val="3132"/>
        </w:trPr>
        <w:tc>
          <w:tcPr>
            <w:tcW w:w="3612" w:type="dxa"/>
            <w:tcBorders>
              <w:right w:val="single" w:sz="24" w:space="0" w:color="23316B" w:themeColor="text2"/>
            </w:tcBorders>
          </w:tcPr>
          <w:p w14:paraId="403FDA1B" w14:textId="77777777" w:rsidR="00FB4F85" w:rsidRDefault="00FB4F8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259A7AA" wp14:editId="55A06E83">
                      <wp:extent cx="2279561" cy="4276725"/>
                      <wp:effectExtent l="0" t="0" r="0" b="0"/>
                      <wp:docPr id="21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427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1DF4F4" w14:textId="77777777" w:rsidR="00736547" w:rsidRPr="00B0545B" w:rsidRDefault="00736547" w:rsidP="00736547">
                                  <w:pPr>
                                    <w:pStyle w:val="Heading8"/>
                                    <w:jc w:val="center"/>
                                  </w:pPr>
                                  <w:r>
                                    <w:rPr>
                                      <w:color w:val="23316B" w:themeColor="text2"/>
                                    </w:rPr>
                                    <w:t>transitional home manager/front desk</w:t>
                                  </w:r>
                                </w:p>
                                <w:p w14:paraId="504AEC29" w14:textId="77777777" w:rsidR="00736547" w:rsidRPr="00B0545B" w:rsidRDefault="00736547" w:rsidP="00736547">
                                  <w:pPr>
                                    <w:pStyle w:val="Heading5"/>
                                    <w:jc w:val="center"/>
                                  </w:pPr>
                                  <w:r>
                                    <w:t>cal erickson</w:t>
                                  </w:r>
                                </w:p>
                                <w:p w14:paraId="6552D196" w14:textId="77777777" w:rsidR="00736547" w:rsidRPr="00AD32E5" w:rsidRDefault="00736547" w:rsidP="00736547">
                                  <w:pPr>
                                    <w:jc w:val="both"/>
                                    <w:rPr>
                                      <w:rFonts w:ascii="MS UI Gothic" w:eastAsia="MS UI Gothic" w:hAnsi="MS UI Gothic"/>
                                    </w:rPr>
                                  </w:pPr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 xml:space="preserve">Hello, I am blessed to work at the front desk for the Spin Shelter.  I am </w:t>
                                  </w:r>
                                  <w:proofErr w:type="spellStart"/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>Iiving</w:t>
                                  </w:r>
                                  <w:proofErr w:type="spellEnd"/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 xml:space="preserve"> at the Transitional Home for </w:t>
                                  </w:r>
                                  <w:proofErr w:type="gramStart"/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>Men, and</w:t>
                                  </w:r>
                                  <w:proofErr w:type="gramEnd"/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 xml:space="preserve"> am also House Manager there.  My goal is to become a peer support worker with SPIN.</w:t>
                                  </w:r>
                                </w:p>
                                <w:p w14:paraId="353F4886" w14:textId="77777777" w:rsidR="00736547" w:rsidRPr="00AD32E5" w:rsidRDefault="00736547" w:rsidP="00736547">
                                  <w:pPr>
                                    <w:jc w:val="both"/>
                                    <w:rPr>
                                      <w:rFonts w:ascii="MS UI Gothic" w:eastAsia="MS UI Gothic" w:hAnsi="MS UI Gothic"/>
                                    </w:rPr>
                                  </w:pPr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 xml:space="preserve">I meet many interesting people, and really enjoy it when I </w:t>
                                  </w:r>
                                  <w:proofErr w:type="gramStart"/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>am able to</w:t>
                                  </w:r>
                                  <w:proofErr w:type="gramEnd"/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 xml:space="preserve"> help in small ways, knowing that the little things in life often turn out to be the big things.  </w:t>
                                  </w:r>
                                </w:p>
                                <w:p w14:paraId="57CE1F22" w14:textId="77777777" w:rsidR="00736547" w:rsidRPr="00AD32E5" w:rsidRDefault="00736547" w:rsidP="00736547">
                                  <w:pPr>
                                    <w:jc w:val="both"/>
                                    <w:rPr>
                                      <w:rFonts w:ascii="MS UI Gothic" w:eastAsia="MS UI Gothic" w:hAnsi="MS UI Gothic"/>
                                    </w:rPr>
                                  </w:pPr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 xml:space="preserve">Outside of work, I love to </w:t>
                                  </w:r>
                                  <w:proofErr w:type="gramStart"/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>spend  weekends</w:t>
                                  </w:r>
                                  <w:proofErr w:type="gramEnd"/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 xml:space="preserve"> hiking, longboarding, and just enjoying the outdoors.</w:t>
                                  </w:r>
                                </w:p>
                                <w:p w14:paraId="50AB8480" w14:textId="411685F6" w:rsidR="004766A7" w:rsidRPr="004766A7" w:rsidRDefault="004766A7" w:rsidP="00B43864"/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259A7A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alt="Text box to enter heading and description" style="width:179.5pt;height:3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" filled="f" stroked="f">
                      <v:textbox inset=",7.2pt">
                        <w:txbxContent>
                          <w:p w14:paraId="181DF4F4" w14:textId="77777777" w:rsidR="00736547" w:rsidRPr="00B0545B" w:rsidRDefault="00736547" w:rsidP="00736547">
                            <w:pPr>
                              <w:pStyle w:val="Heading8"/>
                              <w:jc w:val="center"/>
                            </w:pPr>
                            <w:r>
                              <w:rPr>
                                <w:color w:val="23316B" w:themeColor="text2"/>
                              </w:rPr>
                              <w:t>transitional home manager/front desk</w:t>
                            </w:r>
                          </w:p>
                          <w:p w14:paraId="504AEC29" w14:textId="77777777" w:rsidR="00736547" w:rsidRPr="00B0545B" w:rsidRDefault="00736547" w:rsidP="00736547">
                            <w:pPr>
                              <w:pStyle w:val="Heading5"/>
                              <w:jc w:val="center"/>
                            </w:pPr>
                            <w:r>
                              <w:t>cal erickson</w:t>
                            </w:r>
                          </w:p>
                          <w:p w14:paraId="6552D196" w14:textId="77777777" w:rsidR="00736547" w:rsidRPr="00AD32E5" w:rsidRDefault="00736547" w:rsidP="00736547">
                            <w:pPr>
                              <w:jc w:val="both"/>
                              <w:rPr>
                                <w:rFonts w:ascii="MS UI Gothic" w:eastAsia="MS UI Gothic" w:hAnsi="MS UI Gothic"/>
                              </w:rPr>
                            </w:pPr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 xml:space="preserve">Hello, I am blessed to work at the front desk for the Spin Shelter.  I am </w:t>
                            </w:r>
                            <w:proofErr w:type="spellStart"/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>Iiving</w:t>
                            </w:r>
                            <w:proofErr w:type="spellEnd"/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 xml:space="preserve"> at the Transitional Home for </w:t>
                            </w:r>
                            <w:proofErr w:type="gramStart"/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>Men, and</w:t>
                            </w:r>
                            <w:proofErr w:type="gramEnd"/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 xml:space="preserve"> am also House Manager there.  My goal is to become a peer support worker with SPIN.</w:t>
                            </w:r>
                          </w:p>
                          <w:p w14:paraId="353F4886" w14:textId="77777777" w:rsidR="00736547" w:rsidRPr="00AD32E5" w:rsidRDefault="00736547" w:rsidP="00736547">
                            <w:pPr>
                              <w:jc w:val="both"/>
                              <w:rPr>
                                <w:rFonts w:ascii="MS UI Gothic" w:eastAsia="MS UI Gothic" w:hAnsi="MS UI Gothic"/>
                              </w:rPr>
                            </w:pPr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 xml:space="preserve">I meet many interesting people, and really enjoy it when I </w:t>
                            </w:r>
                            <w:proofErr w:type="gramStart"/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>am able to</w:t>
                            </w:r>
                            <w:proofErr w:type="gramEnd"/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 xml:space="preserve"> help in small ways, knowing that the little things in life often turn out to be the big things.  </w:t>
                            </w:r>
                          </w:p>
                          <w:p w14:paraId="57CE1F22" w14:textId="77777777" w:rsidR="00736547" w:rsidRPr="00AD32E5" w:rsidRDefault="00736547" w:rsidP="00736547">
                            <w:pPr>
                              <w:jc w:val="both"/>
                              <w:rPr>
                                <w:rFonts w:ascii="MS UI Gothic" w:eastAsia="MS UI Gothic" w:hAnsi="MS UI Gothic"/>
                              </w:rPr>
                            </w:pPr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 xml:space="preserve">Outside of work, I love to </w:t>
                            </w:r>
                            <w:proofErr w:type="gramStart"/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>spend  weekends</w:t>
                            </w:r>
                            <w:proofErr w:type="gramEnd"/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 xml:space="preserve"> hiking, longboarding, and just enjoying the outdoors.</w:t>
                            </w:r>
                          </w:p>
                          <w:p w14:paraId="50AB8480" w14:textId="411685F6" w:rsidR="004766A7" w:rsidRPr="004766A7" w:rsidRDefault="004766A7" w:rsidP="00B4386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76" w:type="dxa"/>
            <w:gridSpan w:val="2"/>
            <w:tcBorders>
              <w:left w:val="single" w:sz="24" w:space="0" w:color="23316B" w:themeColor="text2"/>
              <w:right w:val="single" w:sz="24" w:space="0" w:color="23316B" w:themeColor="text2"/>
            </w:tcBorders>
            <w:tcMar>
              <w:left w:w="288" w:type="dxa"/>
              <w:right w:w="0" w:type="dxa"/>
            </w:tcMar>
          </w:tcPr>
          <w:p w14:paraId="6C9F188B" w14:textId="77777777" w:rsidR="00FB4F85" w:rsidRPr="00984BB5" w:rsidRDefault="00984BB5" w:rsidP="00984BB5">
            <w:pPr>
              <w:ind w:left="-29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AE89B8E" wp14:editId="048537C8">
                      <wp:extent cx="2279561" cy="4200525"/>
                      <wp:effectExtent l="0" t="0" r="0" b="0"/>
                      <wp:docPr id="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4200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55A997" w14:textId="77777777" w:rsidR="00382D92" w:rsidRPr="004766A7" w:rsidRDefault="00382D92" w:rsidP="00382D92">
                                  <w:pPr>
                                    <w:pStyle w:val="Heading8"/>
                                    <w:jc w:val="center"/>
                                    <w:rPr>
                                      <w:color w:val="23316B" w:themeColor="text2"/>
                                    </w:rPr>
                                  </w:pPr>
                                  <w:r>
                                    <w:rPr>
                                      <w:color w:val="23316B" w:themeColor="text2"/>
                                    </w:rPr>
                                    <w:t>shelter supervisor</w:t>
                                  </w:r>
                                </w:p>
                                <w:p w14:paraId="3F57D1E8" w14:textId="77777777" w:rsidR="00382D92" w:rsidRPr="00757CD7" w:rsidRDefault="00382D92" w:rsidP="00382D92">
                                  <w:pPr>
                                    <w:pStyle w:val="Heading6"/>
                                    <w:jc w:val="center"/>
                                    <w:rPr>
                                      <w:b w:val="0"/>
                                      <w:bCs/>
                                    </w:rPr>
                                  </w:pPr>
                                  <w:r w:rsidRPr="00757CD7">
                                    <w:rPr>
                                      <w:b w:val="0"/>
                                      <w:bCs/>
                                    </w:rPr>
                                    <w:t>Charlotte Polanco</w:t>
                                  </w:r>
                                </w:p>
                                <w:p w14:paraId="271C9922" w14:textId="77777777" w:rsidR="00382D92" w:rsidRPr="00CC5B45" w:rsidRDefault="00382D92" w:rsidP="00382D92">
                                  <w:pPr>
                                    <w:spacing w:before="100" w:after="0"/>
                                    <w:jc w:val="both"/>
                                    <w:rPr>
                                      <w:rFonts w:ascii="Bradley Hand ITC" w:hAnsi="Bradley Hand ITC"/>
                                      <w:b/>
                                      <w:bCs/>
                                    </w:rPr>
                                  </w:pPr>
                                  <w:r w:rsidRPr="00CC5B45">
                                    <w:rPr>
                                      <w:rFonts w:ascii="Bradley Hand ITC" w:hAnsi="Bradley Hand ITC"/>
                                      <w:b/>
                                      <w:bCs/>
                                    </w:rPr>
                                    <w:t xml:space="preserve">Born and raised in Silver City, New Mexico, I am fortunate to be part of the team at SPIN as a social worker while I earn my Master’s in the Spring of 2022.  I have a passion for helping vulnerable </w:t>
                                  </w:r>
                                  <w:proofErr w:type="gramStart"/>
                                  <w:r w:rsidRPr="00CC5B45">
                                    <w:rPr>
                                      <w:rFonts w:ascii="Bradley Hand ITC" w:hAnsi="Bradley Hand ITC"/>
                                      <w:b/>
                                      <w:bCs/>
                                    </w:rPr>
                                    <w:t>people, and</w:t>
                                  </w:r>
                                  <w:proofErr w:type="gramEnd"/>
                                  <w:r w:rsidRPr="00CC5B45">
                                    <w:rPr>
                                      <w:rFonts w:ascii="Bradley Hand ITC" w:hAnsi="Bradley Hand ITC"/>
                                      <w:b/>
                                      <w:bCs/>
                                    </w:rPr>
                                    <w:t xml:space="preserve"> doing what I can to find resources to meet their needs. I was employed with the NMDOH for thirteen years and decided that helping people is what I was born to do. I love to spend time with my family. They are my support system. I have beautiful daughters and grandchildren that also give me purpose.   </w:t>
                                  </w:r>
                                </w:p>
                                <w:sdt>
                                  <w:sdtPr>
                                    <w:alias w:val="Enter Description:"/>
                                    <w:tag w:val="Enter Description:"/>
                                    <w:id w:val="-518770501"/>
                                    <w:temporary/>
                                    <w15:appearance w15:val="hidden"/>
                                  </w:sdtPr>
                                  <w:sdtEndPr/>
                                  <w:sdtContent>
                                    <w:p w14:paraId="57EFB3E6" w14:textId="6C2A1ADE" w:rsidR="00984BB5" w:rsidRPr="004766A7" w:rsidRDefault="002C1B1D" w:rsidP="00B43864">
                                      <w:pPr>
                                        <w:spacing w:before="100" w:after="0"/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E89B8E" id="_x0000_s1027" type="#_x0000_t202" alt="Text box to enter heading and description" style="width:179.5pt;height:3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" filled="f" stroked="f">
                      <v:textbox inset=",7.2pt">
                        <w:txbxContent>
                          <w:p w14:paraId="2655A997" w14:textId="77777777" w:rsidR="00382D92" w:rsidRPr="004766A7" w:rsidRDefault="00382D92" w:rsidP="00382D92">
                            <w:pPr>
                              <w:pStyle w:val="Heading8"/>
                              <w:jc w:val="center"/>
                              <w:rPr>
                                <w:color w:val="23316B" w:themeColor="text2"/>
                              </w:rPr>
                            </w:pPr>
                            <w:r>
                              <w:rPr>
                                <w:color w:val="23316B" w:themeColor="text2"/>
                              </w:rPr>
                              <w:t>shelter supervisor</w:t>
                            </w:r>
                          </w:p>
                          <w:p w14:paraId="3F57D1E8" w14:textId="77777777" w:rsidR="00382D92" w:rsidRPr="00757CD7" w:rsidRDefault="00382D92" w:rsidP="00382D92">
                            <w:pPr>
                              <w:pStyle w:val="Heading6"/>
                              <w:jc w:val="center"/>
                              <w:rPr>
                                <w:b w:val="0"/>
                                <w:bCs/>
                              </w:rPr>
                            </w:pPr>
                            <w:r w:rsidRPr="00757CD7">
                              <w:rPr>
                                <w:b w:val="0"/>
                                <w:bCs/>
                              </w:rPr>
                              <w:t>Charlotte Polanco</w:t>
                            </w:r>
                          </w:p>
                          <w:p w14:paraId="271C9922" w14:textId="77777777" w:rsidR="00382D92" w:rsidRPr="00CC5B45" w:rsidRDefault="00382D92" w:rsidP="00382D92">
                            <w:pPr>
                              <w:spacing w:before="100" w:after="0"/>
                              <w:jc w:val="both"/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</w:pPr>
                            <w:r w:rsidRPr="00CC5B45"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  <w:t xml:space="preserve">Born and raised in Silver City, New Mexico, I am fortunate to be part of the team at SPIN as a social worker while I earn my Master’s in the Spring of 2022.  I have a passion for helping vulnerable </w:t>
                            </w:r>
                            <w:proofErr w:type="gramStart"/>
                            <w:r w:rsidRPr="00CC5B45"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  <w:t>people, and</w:t>
                            </w:r>
                            <w:proofErr w:type="gramEnd"/>
                            <w:r w:rsidRPr="00CC5B45"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  <w:t xml:space="preserve"> doing what I can to find resources to meet their needs. I was employed with the NMDOH for thirteen years and decided that helping people is what I was born to do. I love to spend time with my family. They are my support system. I have beautiful daughters and grandchildren that also give me purpose.   </w:t>
                            </w:r>
                          </w:p>
                          <w:sdt>
                            <w:sdtPr>
                              <w:alias w:val="Enter Description:"/>
                              <w:tag w:val="Enter Description:"/>
                              <w:id w:val="-518770501"/>
                              <w:temporary/>
                              <w15:appearance w15:val="hidden"/>
                            </w:sdtPr>
                            <w:sdtEndPr/>
                            <w:sdtContent>
                              <w:p w14:paraId="57EFB3E6" w14:textId="6C2A1ADE" w:rsidR="00984BB5" w:rsidRPr="004766A7" w:rsidRDefault="000218D8" w:rsidP="00B43864">
                                <w:pPr>
                                  <w:spacing w:before="100" w:after="0"/>
                                </w:pP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12" w:type="dxa"/>
            <w:tcBorders>
              <w:left w:val="single" w:sz="24" w:space="0" w:color="23316B" w:themeColor="text2"/>
            </w:tcBorders>
          </w:tcPr>
          <w:p w14:paraId="2E7D8B6D" w14:textId="77777777" w:rsidR="00FB4F85" w:rsidRDefault="00984BB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7153BCC" wp14:editId="0427EEED">
                      <wp:extent cx="2279561" cy="4267200"/>
                      <wp:effectExtent l="0" t="0" r="0" b="0"/>
                      <wp:docPr id="8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426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92C2B6" w14:textId="77777777" w:rsidR="00286045" w:rsidRPr="00286045" w:rsidRDefault="00286045" w:rsidP="00286045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7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23316B" w:themeColor="text2"/>
                                      <w:spacing w:val="40"/>
                                      <w:sz w:val="18"/>
                                      <w:szCs w:val="21"/>
                                    </w:rPr>
                                  </w:pPr>
                                  <w:r w:rsidRPr="00286045"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23316B" w:themeColor="text2"/>
                                      <w:spacing w:val="40"/>
                                      <w:sz w:val="18"/>
                                      <w:szCs w:val="21"/>
                                    </w:rPr>
                                    <w:t>SOs</w:t>
                                  </w:r>
                                </w:p>
                                <w:p w14:paraId="34449CE1" w14:textId="77777777" w:rsidR="00286045" w:rsidRPr="00286045" w:rsidRDefault="00286045" w:rsidP="00286045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7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323232" w:themeColor="text1" w:themeTint="D8"/>
                                      <w:spacing w:val="40"/>
                                      <w:sz w:val="18"/>
                                      <w:szCs w:val="21"/>
                                    </w:rPr>
                                  </w:pPr>
                                  <w:r w:rsidRPr="00286045"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23316B" w:themeColor="text2"/>
                                      <w:spacing w:val="40"/>
                                      <w:sz w:val="18"/>
                                      <w:szCs w:val="21"/>
                                    </w:rPr>
                                    <w:t>peer support</w:t>
                                  </w:r>
                                </w:p>
                                <w:p w14:paraId="474338A2" w14:textId="77777777" w:rsidR="00286045" w:rsidRPr="00286045" w:rsidRDefault="00286045" w:rsidP="00286045">
                                  <w:pPr>
                                    <w:spacing w:before="60" w:after="120" w:line="240" w:lineRule="auto"/>
                                    <w:jc w:val="center"/>
                                    <w:outlineLvl w:val="4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296D9D" w:themeColor="accent1" w:themeShade="BF"/>
                                    </w:rPr>
                                  </w:pPr>
                                  <w:r w:rsidRPr="00286045"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296D9D" w:themeColor="accent1" w:themeShade="BF"/>
                                    </w:rPr>
                                    <w:t>tomas sandoval</w:t>
                                  </w:r>
                                </w:p>
                                <w:p w14:paraId="2CB19CFD" w14:textId="5DF0EABF" w:rsidR="00286045" w:rsidRPr="00AD32E5" w:rsidRDefault="00286045" w:rsidP="00286045">
                                  <w:pPr>
                                    <w:jc w:val="both"/>
                                    <w:rPr>
                                      <w:rFonts w:ascii="MS UI Gothic" w:eastAsia="MS UI Gothic" w:hAnsi="MS UI Gothic"/>
                                    </w:rPr>
                                  </w:pPr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 xml:space="preserve">Hello, I started as a volunteer in the laundry room in March of this year, doing things like helping them with their laundry and keeping their sleeping area tidy, as well as handling custodial duties. I really enjoy helping people with activities of daily living and interacting with them.  </w:t>
                                  </w:r>
                                </w:p>
                                <w:p w14:paraId="7FCA9909" w14:textId="77777777" w:rsidR="00B3465A" w:rsidRPr="00AD32E5" w:rsidRDefault="00B3465A" w:rsidP="00B3465A">
                                  <w:pPr>
                                    <w:jc w:val="both"/>
                                    <w:rPr>
                                      <w:rFonts w:ascii="MS UI Gothic" w:eastAsia="MS UI Gothic" w:hAnsi="MS UI Gothic"/>
                                    </w:rPr>
                                  </w:pPr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 xml:space="preserve">I am very thankful to Christie and SPIN for giving me a job that I can do while dealing with my disabilities. It is really rewarding to work and </w:t>
                                  </w:r>
                                  <w:proofErr w:type="gramStart"/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>help out</w:t>
                                  </w:r>
                                  <w:proofErr w:type="gramEnd"/>
                                  <w:r w:rsidRPr="00AD32E5">
                                    <w:rPr>
                                      <w:rFonts w:ascii="MS UI Gothic" w:eastAsia="MS UI Gothic" w:hAnsi="MS UI Gothic"/>
                                    </w:rPr>
                                    <w:t xml:space="preserve"> people who are in need.</w:t>
                                  </w:r>
                                </w:p>
                                <w:p w14:paraId="6400C7B1" w14:textId="42D82178" w:rsidR="00984BB5" w:rsidRPr="004766A7" w:rsidRDefault="00984BB5" w:rsidP="00B43864">
                                  <w:pPr>
                                    <w:spacing w:before="100" w:after="0"/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153BCC" id="_x0000_s1028" type="#_x0000_t202" alt="Text box to enter heading and description" style="width:179.5pt;height:3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" filled="f" stroked="f">
                      <v:textbox inset=",7.2pt">
                        <w:txbxContent>
                          <w:p w14:paraId="5792C2B6" w14:textId="77777777" w:rsidR="00286045" w:rsidRPr="00286045" w:rsidRDefault="00286045" w:rsidP="00286045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7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23316B" w:themeColor="text2"/>
                                <w:spacing w:val="40"/>
                                <w:sz w:val="18"/>
                                <w:szCs w:val="21"/>
                              </w:rPr>
                            </w:pPr>
                            <w:r w:rsidRPr="00286045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23316B" w:themeColor="text2"/>
                                <w:spacing w:val="40"/>
                                <w:sz w:val="18"/>
                                <w:szCs w:val="21"/>
                              </w:rPr>
                              <w:t>SOs</w:t>
                            </w:r>
                          </w:p>
                          <w:p w14:paraId="34449CE1" w14:textId="77777777" w:rsidR="00286045" w:rsidRPr="00286045" w:rsidRDefault="00286045" w:rsidP="00286045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7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323232" w:themeColor="text1" w:themeTint="D8"/>
                                <w:spacing w:val="40"/>
                                <w:sz w:val="18"/>
                                <w:szCs w:val="21"/>
                              </w:rPr>
                            </w:pPr>
                            <w:r w:rsidRPr="00286045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23316B" w:themeColor="text2"/>
                                <w:spacing w:val="40"/>
                                <w:sz w:val="18"/>
                                <w:szCs w:val="21"/>
                              </w:rPr>
                              <w:t>peer support</w:t>
                            </w:r>
                          </w:p>
                          <w:p w14:paraId="474338A2" w14:textId="77777777" w:rsidR="00286045" w:rsidRPr="00286045" w:rsidRDefault="00286045" w:rsidP="00286045">
                            <w:pPr>
                              <w:spacing w:before="60" w:after="120" w:line="240" w:lineRule="auto"/>
                              <w:jc w:val="center"/>
                              <w:outlineLvl w:val="4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296D9D" w:themeColor="accent1" w:themeShade="BF"/>
                              </w:rPr>
                            </w:pPr>
                            <w:r w:rsidRPr="00286045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296D9D" w:themeColor="accent1" w:themeShade="BF"/>
                              </w:rPr>
                              <w:t>tomas sandoval</w:t>
                            </w:r>
                          </w:p>
                          <w:p w14:paraId="2CB19CFD" w14:textId="5DF0EABF" w:rsidR="00286045" w:rsidRPr="00AD32E5" w:rsidRDefault="00286045" w:rsidP="00286045">
                            <w:pPr>
                              <w:jc w:val="both"/>
                              <w:rPr>
                                <w:rFonts w:ascii="MS UI Gothic" w:eastAsia="MS UI Gothic" w:hAnsi="MS UI Gothic"/>
                              </w:rPr>
                            </w:pPr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 xml:space="preserve">Hello, I started as a volunteer in the laundry room in March of this year, doing things like helping them with their laundry and keeping their sleeping area tidy, as well as handling custodial duties. I really enjoy helping people with activities of daily living and interacting with them.  </w:t>
                            </w:r>
                          </w:p>
                          <w:p w14:paraId="7FCA9909" w14:textId="77777777" w:rsidR="00B3465A" w:rsidRPr="00AD32E5" w:rsidRDefault="00B3465A" w:rsidP="00B3465A">
                            <w:pPr>
                              <w:jc w:val="both"/>
                              <w:rPr>
                                <w:rFonts w:ascii="MS UI Gothic" w:eastAsia="MS UI Gothic" w:hAnsi="MS UI Gothic"/>
                              </w:rPr>
                            </w:pPr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 xml:space="preserve">I am very thankful to Christie and SPIN for giving me a job that I can do while dealing with my disabilities. It is really rewarding to work and </w:t>
                            </w:r>
                            <w:proofErr w:type="gramStart"/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>help out</w:t>
                            </w:r>
                            <w:proofErr w:type="gramEnd"/>
                            <w:r w:rsidRPr="00AD32E5">
                              <w:rPr>
                                <w:rFonts w:ascii="MS UI Gothic" w:eastAsia="MS UI Gothic" w:hAnsi="MS UI Gothic"/>
                              </w:rPr>
                              <w:t xml:space="preserve"> people who are in need.</w:t>
                            </w:r>
                          </w:p>
                          <w:p w14:paraId="6400C7B1" w14:textId="42D82178" w:rsidR="00984BB5" w:rsidRPr="004766A7" w:rsidRDefault="00984BB5" w:rsidP="00B43864">
                            <w:pPr>
                              <w:spacing w:before="100" w:after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44AE4" w14:paraId="6E0BE80C" w14:textId="77777777" w:rsidTr="00241AE1">
        <w:trPr>
          <w:trHeight w:val="360"/>
        </w:trPr>
        <w:tc>
          <w:tcPr>
            <w:tcW w:w="3612" w:type="dxa"/>
          </w:tcPr>
          <w:p w14:paraId="2D2DE405" w14:textId="77777777" w:rsidR="00B44AE4" w:rsidRDefault="00B44AE4" w:rsidP="00FB4F85">
            <w:pPr>
              <w:rPr>
                <w:noProof/>
              </w:rPr>
            </w:pPr>
          </w:p>
        </w:tc>
        <w:tc>
          <w:tcPr>
            <w:tcW w:w="3576" w:type="dxa"/>
            <w:gridSpan w:val="2"/>
            <w:tcMar>
              <w:left w:w="288" w:type="dxa"/>
              <w:right w:w="0" w:type="dxa"/>
            </w:tcMar>
          </w:tcPr>
          <w:p w14:paraId="5491536E" w14:textId="77777777" w:rsid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3612" w:type="dxa"/>
          </w:tcPr>
          <w:p w14:paraId="663A84F7" w14:textId="77777777" w:rsidR="00B44AE4" w:rsidRDefault="00B44AE4" w:rsidP="00FB4F85">
            <w:pPr>
              <w:rPr>
                <w:noProof/>
              </w:rPr>
            </w:pPr>
          </w:p>
        </w:tc>
      </w:tr>
      <w:tr w:rsidR="00442D2E" w14:paraId="07ADFC95" w14:textId="77777777" w:rsidTr="003718B3">
        <w:trPr>
          <w:trHeight w:val="2907"/>
        </w:trPr>
        <w:tc>
          <w:tcPr>
            <w:tcW w:w="6866" w:type="dxa"/>
            <w:gridSpan w:val="2"/>
            <w:shd w:val="clear" w:color="auto" w:fill="23316B" w:themeFill="text2"/>
            <w:vAlign w:val="center"/>
          </w:tcPr>
          <w:p w14:paraId="05955B61" w14:textId="77777777" w:rsidR="009E13A4" w:rsidRDefault="009E13A4" w:rsidP="004D2783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mc:AlternateContent>
                <mc:Choice Requires="wps">
                  <w:drawing>
                    <wp:inline distT="0" distB="0" distL="0" distR="0" wp14:anchorId="267A650A" wp14:editId="58E84768">
                      <wp:extent cx="4326255" cy="1931831"/>
                      <wp:effectExtent l="0" t="0" r="0" b="8255"/>
                      <wp:docPr id="12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6255" cy="19318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638BCE" w14:textId="310E7756" w:rsidR="009E13A4" w:rsidRPr="007D60D5" w:rsidRDefault="003718B3" w:rsidP="009E13A4">
                                  <w:pPr>
                                    <w:pStyle w:val="Heading1"/>
                                    <w:rPr>
                                      <w:b w:val="0"/>
                                      <w:color w:val="23316B" w:themeColor="text2"/>
                                    </w:rPr>
                                  </w:pPr>
                                  <w:r w:rsidRPr="007D60D5">
                                    <w:rPr>
                                      <w:b w:val="0"/>
                                      <w:color w:val="23316B" w:themeColor="text2"/>
                                    </w:rPr>
                                    <w:t>Food!</w:t>
                                  </w:r>
                                </w:p>
                                <w:p w14:paraId="64F74C34" w14:textId="34763FED" w:rsidR="009E13A4" w:rsidRPr="007D60D5" w:rsidRDefault="000308D4" w:rsidP="003F2188">
                                  <w:pPr>
                                    <w:pStyle w:val="TextBoxDescription"/>
                                    <w:rPr>
                                      <w:color w:val="23316B" w:themeColor="text2"/>
                                    </w:rPr>
                                  </w:pPr>
                                  <w:r w:rsidRPr="007D60D5">
                                    <w:rPr>
                                      <w:color w:val="23316B" w:themeColor="text2"/>
                                    </w:rPr>
                                    <w:t>Food is shared with us regularly by the Gospel Mission. Thank you!</w:t>
                                  </w:r>
                                </w:p>
                                <w:p w14:paraId="377F3A45" w14:textId="4FDB4C88" w:rsidR="0079699B" w:rsidRPr="007D60D5" w:rsidRDefault="000A5385" w:rsidP="003F2188">
                                  <w:pPr>
                                    <w:pStyle w:val="TextBoxDescription"/>
                                    <w:rPr>
                                      <w:color w:val="23316B" w:themeColor="text2"/>
                                    </w:rPr>
                                  </w:pPr>
                                  <w:r w:rsidRPr="007D60D5">
                                    <w:rPr>
                                      <w:color w:val="23316B" w:themeColor="text2"/>
                                    </w:rPr>
                                    <w:t>T</w:t>
                                  </w:r>
                                  <w:r w:rsidR="0079699B" w:rsidRPr="007D60D5">
                                    <w:rPr>
                                      <w:color w:val="23316B" w:themeColor="text2"/>
                                    </w:rPr>
                                    <w:t xml:space="preserve">hank you to all who donate </w:t>
                                  </w:r>
                                  <w:r w:rsidR="00BF13BC" w:rsidRPr="007D60D5">
                                    <w:rPr>
                                      <w:color w:val="23316B" w:themeColor="text2"/>
                                    </w:rPr>
                                    <w:t>to help us continue to help others. We do appreciate you!</w:t>
                                  </w: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Enter Website:"/>
                                    <w:tag w:val="Enter Website:"/>
                                    <w:id w:val="-86084681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15:appearance w15:val="hidden"/>
                                    <w:text/>
                                  </w:sdtPr>
                                  <w:sdtEndPr/>
                                  <w:sdtContent>
                                    <w:p w14:paraId="7E335628" w14:textId="1A442AEA" w:rsidR="009E13A4" w:rsidRPr="00004923" w:rsidRDefault="001D02E9" w:rsidP="00004923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82880" tIns="45720" rIns="91440" bIns="45720" anchor="ctr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7A650A" id="_x0000_s1029" type="#_x0000_t202" alt="Text box to enter heading and description" style="width:340.65pt;height:15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" fillcolor="#e1eef7 [661]" stroked="f">
                      <v:textbox style="mso-fit-shape-to-text:t" inset="14.4pt">
                        <w:txbxContent>
                          <w:p w14:paraId="6B638BCE" w14:textId="310E7756" w:rsidR="009E13A4" w:rsidRPr="007D60D5" w:rsidRDefault="003718B3" w:rsidP="009E13A4">
                            <w:pPr>
                              <w:pStyle w:val="Heading1"/>
                              <w:rPr>
                                <w:b w:val="0"/>
                                <w:color w:val="23316B" w:themeColor="text2"/>
                              </w:rPr>
                            </w:pPr>
                            <w:r w:rsidRPr="007D60D5">
                              <w:rPr>
                                <w:b w:val="0"/>
                                <w:color w:val="23316B" w:themeColor="text2"/>
                              </w:rPr>
                              <w:t>Food!</w:t>
                            </w:r>
                          </w:p>
                          <w:p w14:paraId="64F74C34" w14:textId="34763FED" w:rsidR="009E13A4" w:rsidRPr="007D60D5" w:rsidRDefault="000308D4" w:rsidP="003F2188">
                            <w:pPr>
                              <w:pStyle w:val="TextBoxDescription"/>
                              <w:rPr>
                                <w:color w:val="23316B" w:themeColor="text2"/>
                              </w:rPr>
                            </w:pPr>
                            <w:r w:rsidRPr="007D60D5">
                              <w:rPr>
                                <w:color w:val="23316B" w:themeColor="text2"/>
                              </w:rPr>
                              <w:t>Food is shared with us regularly by the Gospel Mission. Thank you!</w:t>
                            </w:r>
                          </w:p>
                          <w:p w14:paraId="377F3A45" w14:textId="4FDB4C88" w:rsidR="0079699B" w:rsidRPr="007D60D5" w:rsidRDefault="000A5385" w:rsidP="003F2188">
                            <w:pPr>
                              <w:pStyle w:val="TextBoxDescription"/>
                              <w:rPr>
                                <w:color w:val="23316B" w:themeColor="text2"/>
                              </w:rPr>
                            </w:pPr>
                            <w:r w:rsidRPr="007D60D5">
                              <w:rPr>
                                <w:color w:val="23316B" w:themeColor="text2"/>
                              </w:rPr>
                              <w:t>T</w:t>
                            </w:r>
                            <w:r w:rsidR="0079699B" w:rsidRPr="007D60D5">
                              <w:rPr>
                                <w:color w:val="23316B" w:themeColor="text2"/>
                              </w:rPr>
                              <w:t xml:space="preserve">hank you to all who donate </w:t>
                            </w:r>
                            <w:r w:rsidR="00BF13BC" w:rsidRPr="007D60D5">
                              <w:rPr>
                                <w:color w:val="23316B" w:themeColor="text2"/>
                              </w:rPr>
                              <w:t>to help us continue to help others. We do appreciate you!</w:t>
                            </w: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Enter Website:"/>
                              <w:tag w:val="Enter Website:"/>
                              <w:id w:val="-86084681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15:appearance w15:val="hidden"/>
                              <w:text/>
                            </w:sdtPr>
                            <w:sdtEndPr/>
                            <w:sdtContent>
                              <w:p w14:paraId="7E335628" w14:textId="1A442AEA" w:rsidR="009E13A4" w:rsidRPr="00004923" w:rsidRDefault="001D02E9" w:rsidP="00004923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34" w:type="dxa"/>
            <w:gridSpan w:val="2"/>
            <w:shd w:val="clear" w:color="auto" w:fill="3E92CC" w:themeFill="accent1"/>
          </w:tcPr>
          <w:p w14:paraId="4DDF3982" w14:textId="229CD5AA" w:rsidR="009E13A4" w:rsidRDefault="00136741" w:rsidP="004D2783">
            <w:pPr>
              <w:tabs>
                <w:tab w:val="left" w:pos="3905"/>
              </w:tabs>
            </w:pPr>
            <w:r>
              <w:rPr>
                <w:noProof/>
              </w:rPr>
              <w:drawing>
                <wp:inline distT="0" distB="0" distL="0" distR="0" wp14:anchorId="577850DE" wp14:editId="484538B2">
                  <wp:extent cx="2498090" cy="18713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EEA" w14:paraId="3ACB516F" w14:textId="77777777" w:rsidTr="00D75917">
        <w:trPr>
          <w:trHeight w:val="5517"/>
        </w:trPr>
        <w:tc>
          <w:tcPr>
            <w:tcW w:w="6866" w:type="dxa"/>
            <w:gridSpan w:val="2"/>
          </w:tcPr>
          <w:p w14:paraId="38BF9721" w14:textId="77777777" w:rsidR="009E13A4" w:rsidRPr="00FB2537" w:rsidRDefault="00442D2E" w:rsidP="004D2783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0F7C27" wp14:editId="2A72D1E9">
                      <wp:extent cx="4326255" cy="3171825"/>
                      <wp:effectExtent l="0" t="0" r="0" b="0"/>
                      <wp:docPr id="14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6255" cy="3171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0BBB6D" w14:textId="20E67CDA" w:rsidR="00442D2E" w:rsidRPr="002E6273" w:rsidRDefault="009D6E99" w:rsidP="002E6273">
                                  <w:pPr>
                                    <w:pStyle w:val="Heading2"/>
                                  </w:pPr>
                                  <w:bookmarkStart w:id="0" w:name="_How_You_can"/>
                                  <w:bookmarkEnd w:id="0"/>
                                  <w:r>
                                    <w:t>How You can help</w:t>
                                  </w:r>
                                </w:p>
                                <w:p w14:paraId="2522313F" w14:textId="0F2064B0" w:rsidR="00442D2E" w:rsidRPr="004F181F" w:rsidRDefault="00442D2E" w:rsidP="002E6273">
                                  <w:pPr>
                                    <w:pStyle w:val="Heading7"/>
                                  </w:pPr>
                                </w:p>
                                <w:p w14:paraId="4BEBB40F" w14:textId="2F34E490" w:rsidR="006E328F" w:rsidRDefault="009D6E99" w:rsidP="004F181F">
                                  <w:pPr>
                                    <w:spacing w:before="100" w:after="0"/>
                                  </w:pPr>
                                  <w:r>
                                    <w:t xml:space="preserve">People </w:t>
                                  </w:r>
                                  <w:r w:rsidR="001C70CD">
                                    <w:t>frequently ask</w:t>
                                  </w:r>
                                  <w:r>
                                    <w:t xml:space="preserve"> what they can do to help</w:t>
                                  </w:r>
                                  <w:r w:rsidR="00022F0A">
                                    <w:t>. Food and money are always appreciated and needed.</w:t>
                                  </w:r>
                                  <w:r w:rsidR="003F69B4">
                                    <w:t xml:space="preserve">  </w:t>
                                  </w:r>
                                  <w:r w:rsidR="006E328F">
                                    <w:t xml:space="preserve"> </w:t>
                                  </w:r>
                                  <w:r w:rsidR="002E0CAD">
                                    <w:t xml:space="preserve">  </w:t>
                                  </w:r>
                                </w:p>
                                <w:p w14:paraId="1AAE79EB" w14:textId="790A0402" w:rsidR="001B16A4" w:rsidRDefault="0097654A" w:rsidP="004F181F">
                                  <w:pPr>
                                    <w:spacing w:before="100" w:after="0"/>
                                  </w:pPr>
                                  <w:r>
                                    <w:t xml:space="preserve">It’s time again for </w:t>
                                  </w:r>
                                  <w:r w:rsidR="00592BF8">
                                    <w:t>warm clothing</w:t>
                                  </w:r>
                                  <w:r w:rsidR="00881904">
                                    <w:t>,</w:t>
                                  </w:r>
                                  <w:r w:rsidR="002E0CAD">
                                    <w:t xml:space="preserve"> including </w:t>
                                  </w:r>
                                  <w:r w:rsidR="00DF5D53">
                                    <w:t>hats,</w:t>
                                  </w:r>
                                  <w:r w:rsidR="001B16A4">
                                    <w:t xml:space="preserve"> scarves,</w:t>
                                  </w:r>
                                  <w:r w:rsidR="00DF5D53">
                                    <w:t xml:space="preserve"> gloves,</w:t>
                                  </w:r>
                                  <w:r w:rsidR="000E74E9">
                                    <w:t xml:space="preserve"> underwear,</w:t>
                                  </w:r>
                                  <w:r w:rsidR="00DF5D53">
                                    <w:t xml:space="preserve"> and socks.</w:t>
                                  </w:r>
                                </w:p>
                                <w:p w14:paraId="49C1F6AF" w14:textId="58DD5374" w:rsidR="00FB2537" w:rsidRDefault="00205F17" w:rsidP="00205F17">
                                  <w:pPr>
                                    <w:spacing w:before="100" w:after="0"/>
                                  </w:pPr>
                                  <w:r>
                                    <w:t xml:space="preserve">We always need paper products, </w:t>
                                  </w:r>
                                  <w:r w:rsidR="00CB1BCE">
                                    <w:t xml:space="preserve">body wash, shampoo, conditioner, razors, </w:t>
                                  </w:r>
                                  <w:r w:rsidR="001F1102">
                                    <w:t>laundry soap, dish soap, hand soap, bar soap</w:t>
                                  </w:r>
                                  <w:r w:rsidR="007015EC">
                                    <w:t xml:space="preserve">, </w:t>
                                  </w:r>
                                  <w:r w:rsidR="000B4B25">
                                    <w:t xml:space="preserve">bleach, </w:t>
                                  </w:r>
                                  <w:r w:rsidR="00A538C0">
                                    <w:t xml:space="preserve">spray </w:t>
                                  </w:r>
                                  <w:r w:rsidR="00A77261">
                                    <w:t>disinfectant, hand sanitizer,</w:t>
                                  </w:r>
                                  <w:r w:rsidR="00AD401D">
                                    <w:t xml:space="preserve"> </w:t>
                                  </w:r>
                                  <w:r w:rsidR="00654323">
                                    <w:t>etc.</w:t>
                                  </w:r>
                                  <w:r w:rsidR="00683645">
                                    <w:t xml:space="preserve">  We are also </w:t>
                                  </w:r>
                                  <w:r w:rsidR="00C5630C">
                                    <w:t>asking for</w:t>
                                  </w:r>
                                  <w:r w:rsidR="00683645">
                                    <w:t xml:space="preserve"> bath towels.</w:t>
                                  </w:r>
                                </w:p>
                                <w:p w14:paraId="4D4ACD60" w14:textId="42A33DD6" w:rsidR="00654323" w:rsidRDefault="00654323" w:rsidP="00205F17">
                                  <w:pPr>
                                    <w:spacing w:before="100" w:after="0"/>
                                  </w:pPr>
                                  <w:r>
                                    <w:t xml:space="preserve">Last, but certainly not least, we </w:t>
                                  </w:r>
                                  <w:proofErr w:type="gramStart"/>
                                  <w:r>
                                    <w:t>are in need of</w:t>
                                  </w:r>
                                  <w:proofErr w:type="gramEnd"/>
                                  <w:r>
                                    <w:t xml:space="preserve"> cots, cots, cots!</w:t>
                                  </w:r>
                                  <w:r w:rsidR="00103A95">
                                    <w:t xml:space="preserve">  Also </w:t>
                                  </w:r>
                                  <w:r w:rsidR="007015EC">
                                    <w:t>twin sized</w:t>
                                  </w:r>
                                  <w:r w:rsidR="005C17CE">
                                    <w:t xml:space="preserve"> blankets</w:t>
                                  </w:r>
                                  <w:r w:rsidR="00103A95">
                                    <w:t xml:space="preserve"> in good con</w:t>
                                  </w:r>
                                  <w:r w:rsidR="005C17CE">
                                    <w:t>dition.</w:t>
                                  </w:r>
                                </w:p>
                                <w:p w14:paraId="0B88018E" w14:textId="713B8CDE" w:rsidR="005C17CE" w:rsidRPr="00004923" w:rsidRDefault="005C17CE" w:rsidP="00205F17">
                                  <w:pPr>
                                    <w:spacing w:before="100" w:after="0"/>
                                    <w:rPr>
                                      <w:b/>
                                      <w:iCs/>
                                      <w:color w:val="FFFFFF" w:themeColor="background1"/>
                                      <w:spacing w:val="40"/>
                                    </w:rPr>
                                  </w:pPr>
                                  <w:r>
                                    <w:t xml:space="preserve">SPECIAL NEED: </w:t>
                                  </w:r>
                                  <w:r w:rsidR="00CB39BF">
                                    <w:t>A person who can weld for a special bunk bed project.</w:t>
                                  </w:r>
                                </w:p>
                              </w:txbxContent>
                            </wps:txbx>
                            <wps:bodyPr rot="0" vert="horz" wrap="square" lIns="182880" tIns="155448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0F7C27" id="_x0000_s1030" type="#_x0000_t202" alt="Text box to enter heading and description" style="width:340.65pt;height:24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" filled="f" stroked="f">
                      <v:textbox inset="14.4pt,12.24pt">
                        <w:txbxContent>
                          <w:p w14:paraId="680BBB6D" w14:textId="20E67CDA" w:rsidR="00442D2E" w:rsidRPr="002E6273" w:rsidRDefault="009D6E99" w:rsidP="002E6273">
                            <w:pPr>
                              <w:pStyle w:val="Heading2"/>
                            </w:pPr>
                            <w:bookmarkStart w:id="1" w:name="_How_You_can"/>
                            <w:bookmarkEnd w:id="1"/>
                            <w:r>
                              <w:t>How You can help</w:t>
                            </w:r>
                          </w:p>
                          <w:p w14:paraId="2522313F" w14:textId="0F2064B0" w:rsidR="00442D2E" w:rsidRPr="004F181F" w:rsidRDefault="00442D2E" w:rsidP="002E6273">
                            <w:pPr>
                              <w:pStyle w:val="Heading7"/>
                            </w:pPr>
                          </w:p>
                          <w:p w14:paraId="4BEBB40F" w14:textId="2F34E490" w:rsidR="006E328F" w:rsidRDefault="009D6E99" w:rsidP="004F181F">
                            <w:pPr>
                              <w:spacing w:before="100" w:after="0"/>
                            </w:pPr>
                            <w:r>
                              <w:t xml:space="preserve">People </w:t>
                            </w:r>
                            <w:r w:rsidR="001C70CD">
                              <w:t>frequently ask</w:t>
                            </w:r>
                            <w:r>
                              <w:t xml:space="preserve"> what they can do to help</w:t>
                            </w:r>
                            <w:r w:rsidR="00022F0A">
                              <w:t>. Food and money are always appreciated and needed.</w:t>
                            </w:r>
                            <w:r w:rsidR="003F69B4">
                              <w:t xml:space="preserve">  </w:t>
                            </w:r>
                            <w:r w:rsidR="006E328F">
                              <w:t xml:space="preserve"> </w:t>
                            </w:r>
                            <w:r w:rsidR="002E0CAD">
                              <w:t xml:space="preserve">  </w:t>
                            </w:r>
                          </w:p>
                          <w:p w14:paraId="1AAE79EB" w14:textId="790A0402" w:rsidR="001B16A4" w:rsidRDefault="0097654A" w:rsidP="004F181F">
                            <w:pPr>
                              <w:spacing w:before="100" w:after="0"/>
                            </w:pPr>
                            <w:r>
                              <w:t xml:space="preserve">It’s time again for </w:t>
                            </w:r>
                            <w:r w:rsidR="00592BF8">
                              <w:t>warm clothing</w:t>
                            </w:r>
                            <w:r w:rsidR="00881904">
                              <w:t>,</w:t>
                            </w:r>
                            <w:r w:rsidR="002E0CAD">
                              <w:t xml:space="preserve"> including </w:t>
                            </w:r>
                            <w:r w:rsidR="00DF5D53">
                              <w:t>hats,</w:t>
                            </w:r>
                            <w:r w:rsidR="001B16A4">
                              <w:t xml:space="preserve"> scarves,</w:t>
                            </w:r>
                            <w:r w:rsidR="00DF5D53">
                              <w:t xml:space="preserve"> gloves,</w:t>
                            </w:r>
                            <w:r w:rsidR="000E74E9">
                              <w:t xml:space="preserve"> underwear,</w:t>
                            </w:r>
                            <w:r w:rsidR="00DF5D53">
                              <w:t xml:space="preserve"> and socks.</w:t>
                            </w:r>
                          </w:p>
                          <w:p w14:paraId="49C1F6AF" w14:textId="58DD5374" w:rsidR="00FB2537" w:rsidRDefault="00205F17" w:rsidP="00205F17">
                            <w:pPr>
                              <w:spacing w:before="100" w:after="0"/>
                            </w:pPr>
                            <w:r>
                              <w:t xml:space="preserve">We always need paper products, </w:t>
                            </w:r>
                            <w:r w:rsidR="00CB1BCE">
                              <w:t xml:space="preserve">body wash, shampoo, conditioner, razors, </w:t>
                            </w:r>
                            <w:r w:rsidR="001F1102">
                              <w:t>laundry soap, dish soap, hand soap, bar soap</w:t>
                            </w:r>
                            <w:r w:rsidR="007015EC">
                              <w:t xml:space="preserve">, </w:t>
                            </w:r>
                            <w:r w:rsidR="000B4B25">
                              <w:t xml:space="preserve">bleach, </w:t>
                            </w:r>
                            <w:r w:rsidR="00A538C0">
                              <w:t xml:space="preserve">spray </w:t>
                            </w:r>
                            <w:r w:rsidR="00A77261">
                              <w:t>disinfectant, hand sanitizer,</w:t>
                            </w:r>
                            <w:r w:rsidR="00AD401D">
                              <w:t xml:space="preserve"> </w:t>
                            </w:r>
                            <w:r w:rsidR="00654323">
                              <w:t>etc.</w:t>
                            </w:r>
                            <w:r w:rsidR="00683645">
                              <w:t xml:space="preserve">  We are also </w:t>
                            </w:r>
                            <w:r w:rsidR="00C5630C">
                              <w:t>asking for</w:t>
                            </w:r>
                            <w:r w:rsidR="00683645">
                              <w:t xml:space="preserve"> bath towels.</w:t>
                            </w:r>
                          </w:p>
                          <w:p w14:paraId="4D4ACD60" w14:textId="42A33DD6" w:rsidR="00654323" w:rsidRDefault="00654323" w:rsidP="00205F17">
                            <w:pPr>
                              <w:spacing w:before="100" w:after="0"/>
                            </w:pPr>
                            <w:r>
                              <w:t xml:space="preserve">Last, but certainly not least, we </w:t>
                            </w:r>
                            <w:proofErr w:type="gramStart"/>
                            <w:r>
                              <w:t>are in need of</w:t>
                            </w:r>
                            <w:proofErr w:type="gramEnd"/>
                            <w:r>
                              <w:t xml:space="preserve"> cots, cots, cots!</w:t>
                            </w:r>
                            <w:r w:rsidR="00103A95">
                              <w:t xml:space="preserve">  Also </w:t>
                            </w:r>
                            <w:r w:rsidR="007015EC">
                              <w:t>twin sized</w:t>
                            </w:r>
                            <w:r w:rsidR="005C17CE">
                              <w:t xml:space="preserve"> blankets</w:t>
                            </w:r>
                            <w:r w:rsidR="00103A95">
                              <w:t xml:space="preserve"> in good con</w:t>
                            </w:r>
                            <w:r w:rsidR="005C17CE">
                              <w:t>dition.</w:t>
                            </w:r>
                          </w:p>
                          <w:p w14:paraId="0B88018E" w14:textId="713B8CDE" w:rsidR="005C17CE" w:rsidRPr="00004923" w:rsidRDefault="005C17CE" w:rsidP="00205F17">
                            <w:pPr>
                              <w:spacing w:before="100" w:after="0"/>
                              <w:rPr>
                                <w:b/>
                                <w:iCs/>
                                <w:color w:val="FFFFFF" w:themeColor="background1"/>
                                <w:spacing w:val="40"/>
                              </w:rPr>
                            </w:pPr>
                            <w:r>
                              <w:t xml:space="preserve">SPECIAL NEED: </w:t>
                            </w:r>
                            <w:r w:rsidR="00CB39BF">
                              <w:t>A person who can weld for a special bunk bed project.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34" w:type="dxa"/>
            <w:gridSpan w:val="2"/>
          </w:tcPr>
          <w:p w14:paraId="29158CE7" w14:textId="77777777" w:rsidR="009E13A4" w:rsidRDefault="00442D2E" w:rsidP="004D2783">
            <w:pPr>
              <w:pStyle w:val="Heading4"/>
              <w:outlineLvl w:val="3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699CB32" wp14:editId="65151F3E">
                      <wp:extent cx="2498090" cy="2614411"/>
                      <wp:effectExtent l="0" t="0" r="0" b="0"/>
                      <wp:docPr id="13" name="Text Box 2" descr="Text box to enter quot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8090" cy="26144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AFFC35" w14:textId="2355C798" w:rsidR="00442D2E" w:rsidRDefault="001079B4" w:rsidP="002B65AC">
                                  <w:pPr>
                                    <w:pStyle w:val="Quote"/>
                                  </w:pPr>
                                  <w:r w:rsidRPr="001079B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D0106C" wp14:editId="392E7AFA">
                                        <wp:extent cx="2205355" cy="1501775"/>
                                        <wp:effectExtent l="0" t="0" r="4445" b="3175"/>
                                        <wp:docPr id="11" name="Picture 11" descr="A picture containing graphical user interfac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A picture containing graphical user interfac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05355" cy="1501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92024" tIns="18288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699CB32" id="_x0000_s1031" type="#_x0000_t202" alt="Text box to enter quote" style="width:196.7pt;height:20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" filled="f" stroked="f">
                      <v:textbox inset="15.12pt,14.4pt">
                        <w:txbxContent>
                          <w:p w14:paraId="68AFFC35" w14:textId="2355C798" w:rsidR="00442D2E" w:rsidRDefault="001079B4" w:rsidP="002B65AC">
                            <w:pPr>
                              <w:pStyle w:val="Quote"/>
                            </w:pPr>
                            <w:r w:rsidRPr="001079B4">
                              <w:rPr>
                                <w:noProof/>
                              </w:rPr>
                              <w:drawing>
                                <wp:inline distT="0" distB="0" distL="0" distR="0" wp14:anchorId="25D0106C" wp14:editId="392E7AFA">
                                  <wp:extent cx="2205355" cy="1501775"/>
                                  <wp:effectExtent l="0" t="0" r="4445" b="3175"/>
                                  <wp:docPr id="11" name="Picture 11" descr="A picture containing 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graphical user inter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5355" cy="1501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B2537" w14:paraId="103DB81B" w14:textId="77777777" w:rsidTr="00D75917">
        <w:trPr>
          <w:trHeight w:val="630"/>
        </w:trPr>
        <w:tc>
          <w:tcPr>
            <w:tcW w:w="6866" w:type="dxa"/>
            <w:gridSpan w:val="2"/>
            <w:shd w:val="clear" w:color="auto" w:fill="3E92CC" w:themeFill="accent1"/>
          </w:tcPr>
          <w:p w14:paraId="24FFEF29" w14:textId="77777777" w:rsidR="00FB2537" w:rsidRPr="00FB2537" w:rsidRDefault="00FB2537" w:rsidP="004D2783">
            <w:pPr>
              <w:rPr>
                <w:noProof/>
              </w:rPr>
            </w:pPr>
          </w:p>
        </w:tc>
        <w:tc>
          <w:tcPr>
            <w:tcW w:w="3934" w:type="dxa"/>
            <w:gridSpan w:val="2"/>
            <w:shd w:val="clear" w:color="auto" w:fill="3E92CC" w:themeFill="accent1"/>
          </w:tcPr>
          <w:p w14:paraId="0986B796" w14:textId="77777777" w:rsidR="00FB2537" w:rsidRPr="00FB2537" w:rsidRDefault="00FB2537" w:rsidP="001949F5">
            <w:pPr>
              <w:rPr>
                <w:noProof/>
              </w:rPr>
            </w:pPr>
          </w:p>
        </w:tc>
      </w:tr>
    </w:tbl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AA1EEA" w14:paraId="0894DD83" w14:textId="77777777" w:rsidTr="002E62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</w:tcPr>
          <w:p w14:paraId="2ACCA9A5" w14:textId="77777777" w:rsidR="00AA1EEA" w:rsidRPr="00FB2537" w:rsidRDefault="00AA1EEA" w:rsidP="004D2783">
            <w:pPr>
              <w:pStyle w:val="Heading4"/>
              <w:outlineLvl w:val="3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765C84CE" wp14:editId="52685F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53975</wp:posOffset>
                      </wp:positionV>
                      <wp:extent cx="6851015" cy="2905125"/>
                      <wp:effectExtent l="0" t="0" r="0" b="0"/>
                      <wp:wrapTight wrapText="bothSides">
                        <wp:wrapPolygon edited="0">
                          <wp:start x="420" y="1133"/>
                          <wp:lineTo x="420" y="21388"/>
                          <wp:lineTo x="21382" y="21388"/>
                          <wp:lineTo x="21382" y="1133"/>
                          <wp:lineTo x="420" y="1133"/>
                        </wp:wrapPolygon>
                      </wp:wrapTight>
                      <wp:docPr id="18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1015" cy="2905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EEAA57" w14:textId="5C988016" w:rsidR="00FA5792" w:rsidRPr="000218D8" w:rsidRDefault="0002124E" w:rsidP="00FA5792">
                                  <w:pPr>
                                    <w:pStyle w:val="Heading4"/>
                                    <w:rPr>
                                      <w:rFonts w:ascii="Impact" w:hAnsi="Impact"/>
                                      <w:color w:val="23316B" w:themeColor="text2"/>
                                      <w:szCs w:val="28"/>
                                      <w:highlight w:val="lightGray"/>
                                    </w:rPr>
                                  </w:pPr>
                                  <w:r w:rsidRPr="00FA5792">
                                    <w:rPr>
                                      <w:color w:val="3E92CC" w:themeColor="accent1"/>
                                      <w:sz w:val="24"/>
                                    </w:rPr>
                                    <w:t xml:space="preserve">If you’re wondering how to spend your </w:t>
                                  </w:r>
                                  <w:r w:rsidR="008E36D3" w:rsidRPr="00FA5792">
                                    <w:rPr>
                                      <w:color w:val="3E92CC" w:themeColor="accent1"/>
                                      <w:sz w:val="24"/>
                                    </w:rPr>
                                    <w:t xml:space="preserve">                     </w:t>
                                  </w:r>
                                  <w:r w:rsidR="000218D8">
                                    <w:rPr>
                                      <w:rFonts w:ascii="Impact" w:hAnsi="Impact"/>
                                      <w:color w:val="23316B" w:themeColor="text2"/>
                                      <w:szCs w:val="28"/>
                                      <w:highlight w:val="lightGray"/>
                                    </w:rPr>
                                    <w:t>Blessings to</w:t>
                                  </w:r>
                                </w:p>
                                <w:p w14:paraId="4339FFCF" w14:textId="1A070649" w:rsidR="008E36D3" w:rsidRPr="008E36D3" w:rsidRDefault="0002124E" w:rsidP="008E36D3">
                                  <w:pPr>
                                    <w:pStyle w:val="Heading4"/>
                                    <w:rPr>
                                      <w:color w:val="3E92CC" w:themeColor="accent1"/>
                                      <w:sz w:val="24"/>
                                    </w:rPr>
                                  </w:pPr>
                                  <w:r w:rsidRPr="00FA5792">
                                    <w:rPr>
                                      <w:color w:val="3E92CC" w:themeColor="accent1"/>
                                      <w:sz w:val="24"/>
                                    </w:rPr>
                                    <w:t>time, talent, or treasure, you can find us at</w:t>
                                  </w:r>
                                  <w:r w:rsidR="008E36D3" w:rsidRPr="00FA5792">
                                    <w:rPr>
                                      <w:color w:val="3E92CC" w:themeColor="accent1"/>
                                      <w:sz w:val="24"/>
                                    </w:rPr>
                                    <w:t>:</w:t>
                                  </w:r>
                                  <w:r w:rsidRPr="008E36D3">
                                    <w:rPr>
                                      <w:color w:val="3E92CC" w:themeColor="accent1"/>
                                      <w:sz w:val="24"/>
                                    </w:rPr>
                                    <w:t xml:space="preserve"> </w:t>
                                  </w:r>
                                  <w:r w:rsidR="00FA5792">
                                    <w:rPr>
                                      <w:color w:val="3E92CC" w:themeColor="accent1"/>
                                      <w:sz w:val="24"/>
                                    </w:rPr>
                                    <w:t xml:space="preserve">      </w:t>
                                  </w:r>
                                </w:p>
                                <w:p w14:paraId="55FF3A85" w14:textId="6F8286C1" w:rsidR="00FA5792" w:rsidRDefault="000218D8" w:rsidP="000218D8">
                                  <w:r>
                                    <w:rPr>
                                      <w:color w:val="23316B" w:themeColor="text2"/>
                                      <w:sz w:val="22"/>
                                      <w:szCs w:val="22"/>
                                    </w:rPr>
                                    <w:t xml:space="preserve">           </w:t>
                                  </w:r>
                                  <w:hyperlink r:id="rId15" w:history="1">
                                    <w:r w:rsidRPr="00FA4275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http://wwwspinhousingnm.org/</w:t>
                                    </w:r>
                                  </w:hyperlink>
                                  <w:r w:rsidR="00FA5792">
                                    <w:tab/>
                                  </w:r>
                                  <w:r w:rsidR="00FA5792">
                                    <w:tab/>
                                  </w:r>
                                  <w:r w:rsidR="00FA5792">
                                    <w:tab/>
                                  </w:r>
                                  <w:r w:rsidR="00FA5792"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 w:rsidR="00FA5792" w:rsidRPr="00FA5792">
                                    <w:rPr>
                                      <w:rFonts w:ascii="Forte" w:hAnsi="Forte"/>
                                      <w:color w:val="3E92CC" w:themeColor="accent1"/>
                                      <w:sz w:val="32"/>
                                      <w:szCs w:val="32"/>
                                    </w:rPr>
                                    <w:t>NAPA AUTO PARTS</w:t>
                                  </w:r>
                                  <w:r w:rsidR="00FA5792">
                                    <w:tab/>
                                  </w:r>
                                </w:p>
                                <w:p w14:paraId="3706503C" w14:textId="3127B001" w:rsidR="000218D8" w:rsidRDefault="00FA5792" w:rsidP="000218D8">
                                  <w:pPr>
                                    <w:pStyle w:val="Heading4"/>
                                    <w:spacing w:line="276" w:lineRule="auto"/>
                                    <w:rPr>
                                      <w:rFonts w:ascii="Comic Sans MS" w:hAnsi="Comic Sans MS"/>
                                      <w:color w:val="23316B" w:themeColor="text2"/>
                                    </w:rPr>
                                  </w:pPr>
                                  <w:r>
                                    <w:tab/>
                                  </w:r>
                                  <w:r w:rsidRPr="00FA5792">
                                    <w:rPr>
                                      <w:b w:val="0"/>
                                      <w:bCs/>
                                      <w:color w:val="23316B" w:themeColor="text2"/>
                                      <w:sz w:val="22"/>
                                      <w:szCs w:val="22"/>
                                    </w:rPr>
                                    <w:t>(575)956-6131</w:t>
                                  </w:r>
                                  <w:r>
                                    <w:rPr>
                                      <w:b w:val="0"/>
                                      <w:bCs/>
                                      <w:color w:val="23316B" w:themeColor="text2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color w:val="23316B" w:themeColor="text2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color w:val="23316B" w:themeColor="text2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color w:val="23316B" w:themeColor="text2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color w:val="23316B" w:themeColor="text2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Style w:val="Hyperlink"/>
                                      <w:i w:val="0"/>
                                      <w:iCs w:val="0"/>
                                      <w:color w:val="23316B" w:themeColor="text2"/>
                                      <w:sz w:val="22"/>
                                      <w:szCs w:val="22"/>
                                      <w:u w:val="none"/>
                                    </w:rPr>
                                    <w:tab/>
                                  </w:r>
                                  <w:r>
                                    <w:rPr>
                                      <w:rStyle w:val="Hyperlink"/>
                                      <w:i w:val="0"/>
                                      <w:iCs w:val="0"/>
                                      <w:color w:val="23316B" w:themeColor="text2"/>
                                      <w:sz w:val="22"/>
                                      <w:szCs w:val="22"/>
                                      <w:u w:val="none"/>
                                    </w:rPr>
                                    <w:tab/>
                                  </w:r>
                                  <w:r w:rsidR="000218D8">
                                    <w:rPr>
                                      <w:rStyle w:val="Hyperlink"/>
                                      <w:i w:val="0"/>
                                      <w:iCs w:val="0"/>
                                      <w:color w:val="23316B" w:themeColor="text2"/>
                                      <w:sz w:val="22"/>
                                      <w:szCs w:val="22"/>
                                      <w:u w:val="none"/>
                                    </w:rPr>
                                    <w:tab/>
                                  </w:r>
                                  <w:r w:rsidRPr="00FA5792">
                                    <w:rPr>
                                      <w:rStyle w:val="Hyperlink"/>
                                      <w:rFonts w:ascii="Forte" w:hAnsi="Forte"/>
                                      <w:i w:val="0"/>
                                      <w:iCs w:val="0"/>
                                      <w:color w:val="23316B" w:themeColor="text2"/>
                                      <w:sz w:val="32"/>
                                      <w:szCs w:val="32"/>
                                      <w:u w:val="none"/>
                                    </w:rPr>
                                    <w:t>PIZZA HUT</w:t>
                                  </w:r>
                                  <w:r>
                                    <w:rPr>
                                      <w:rStyle w:val="Hyperlink"/>
                                      <w:i w:val="0"/>
                                      <w:iCs w:val="0"/>
                                      <w:color w:val="23316B" w:themeColor="text2"/>
                                      <w:sz w:val="22"/>
                                      <w:szCs w:val="22"/>
                                      <w:u w:val="none"/>
                                    </w:rPr>
                                    <w:tab/>
                                  </w:r>
                                  <w:hyperlink r:id="rId16" w:history="1">
                                    <w:r w:rsidR="000218D8" w:rsidRPr="00FA4275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spinhousingnm@gmail.com</w:t>
                                    </w:r>
                                  </w:hyperlink>
                                  <w:r w:rsidR="00C573F2" w:rsidRPr="008E36D3">
                                    <w:rPr>
                                      <w:color w:val="23316B" w:themeColor="text2"/>
                                    </w:rPr>
                                    <w:tab/>
                                  </w:r>
                                  <w:r>
                                    <w:rPr>
                                      <w:color w:val="23316B" w:themeColor="text2"/>
                                    </w:rPr>
                                    <w:tab/>
                                  </w:r>
                                  <w:r>
                                    <w:rPr>
                                      <w:color w:val="23316B" w:themeColor="text2"/>
                                    </w:rPr>
                                    <w:tab/>
                                  </w:r>
                                  <w:r>
                                    <w:rPr>
                                      <w:color w:val="23316B" w:themeColor="text2"/>
                                    </w:rPr>
                                    <w:tab/>
                                  </w:r>
                                  <w:hyperlink r:id="rId17" w:history="1">
                                    <w:r w:rsidR="000218D8" w:rsidRPr="00FA4275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https://facebook.com/spinhousingnm/</w:t>
                                    </w:r>
                                  </w:hyperlink>
                                  <w:r w:rsidR="000218D8" w:rsidRPr="000218D8">
                                    <w:rPr>
                                      <w:rFonts w:ascii="Comic Sans MS" w:hAnsi="Comic Sans MS"/>
                                      <w:color w:val="23316B" w:themeColor="text2"/>
                                    </w:rPr>
                                    <w:t xml:space="preserve"> </w:t>
                                  </w:r>
                                  <w:r w:rsidR="000218D8">
                                    <w:rPr>
                                      <w:rFonts w:ascii="Comic Sans MS" w:hAnsi="Comic Sans MS"/>
                                      <w:color w:val="23316B" w:themeColor="text2"/>
                                    </w:rPr>
                                    <w:tab/>
                                  </w:r>
                                  <w:r w:rsidR="000218D8">
                                    <w:rPr>
                                      <w:rFonts w:ascii="Comic Sans MS" w:hAnsi="Comic Sans MS"/>
                                      <w:color w:val="23316B" w:themeColor="text2"/>
                                    </w:rPr>
                                    <w:tab/>
                                  </w:r>
                                  <w:r w:rsidR="000218D8">
                                    <w:rPr>
                                      <w:rFonts w:ascii="Comic Sans MS" w:hAnsi="Comic Sans MS"/>
                                      <w:color w:val="23316B" w:themeColor="text2"/>
                                    </w:rPr>
                                    <w:tab/>
                                  </w:r>
                                  <w:r w:rsidR="000218D8">
                                    <w:rPr>
                                      <w:rFonts w:ascii="Comic Sans MS" w:hAnsi="Comic Sans MS"/>
                                      <w:color w:val="23316B" w:themeColor="text2"/>
                                    </w:rPr>
                                    <w:tab/>
                                    <w:t xml:space="preserve">Many thanks from </w:t>
                                  </w:r>
                                </w:p>
                                <w:p w14:paraId="62465442" w14:textId="57DA8F39" w:rsidR="00580716" w:rsidRDefault="000218D8" w:rsidP="000218D8">
                                  <w:pPr>
                                    <w:pStyle w:val="Heading4"/>
                                    <w:spacing w:line="276" w:lineRule="auto"/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23316B" w:themeColor="text2"/>
                                    </w:rPr>
                                    <w:t xml:space="preserve">                                                                  SPIN! </w:t>
                                  </w:r>
                                </w:p>
                                <w:p w14:paraId="063A5370" w14:textId="77777777" w:rsidR="00580716" w:rsidRPr="008E36D3" w:rsidRDefault="005F6F43" w:rsidP="00242C79">
                                  <w:pPr>
                                    <w:rPr>
                                      <w:rStyle w:val="Hyperlink"/>
                                      <w:color w:val="23316B" w:themeColor="text2"/>
                                    </w:rPr>
                                  </w:pPr>
                                  <w:r w:rsidRPr="008E36D3">
                                    <w:rPr>
                                      <w:color w:val="23316B" w:themeColor="text2"/>
                                    </w:rPr>
                                    <w:fldChar w:fldCharType="begin"/>
                                  </w:r>
                                  <w:r w:rsidRPr="008E36D3">
                                    <w:rPr>
                                      <w:color w:val="23316B" w:themeColor="text2"/>
                                    </w:rPr>
                                    <w:instrText xml:space="preserve"> HYPERLINK "https://www.paypal.com/donate?hosted_button_id=5DDW3YVLR2YRE" </w:instrText>
                                  </w:r>
                                  <w:r w:rsidRPr="008E36D3">
                                    <w:rPr>
                                      <w:color w:val="23316B" w:themeColor="text2"/>
                                    </w:rPr>
                                    <w:fldChar w:fldCharType="separate"/>
                                  </w:r>
                                  <w:r w:rsidR="005D0366" w:rsidRPr="008E36D3">
                                    <w:rPr>
                                      <w:rStyle w:val="Hyperlink"/>
                                      <w:color w:val="23316B" w:themeColor="text2"/>
                                    </w:rPr>
                                    <w:t>https://www.paypal.com/donate?hosted_button_id=5DDW3YVLR2YRE</w:t>
                                  </w:r>
                                </w:p>
                                <w:p w14:paraId="234137CC" w14:textId="1368D0E8" w:rsidR="005D0366" w:rsidRPr="00006A85" w:rsidRDefault="005F6F43" w:rsidP="00242C79">
                                  <w:r w:rsidRPr="008E36D3">
                                    <w:rPr>
                                      <w:color w:val="23316B" w:themeColor="text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2880" tIns="18288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C84CE" id="_x0000_s1032" type="#_x0000_t202" alt="Text box to enter heading and description" style="position:absolute;margin-left:0;margin-top:4.25pt;width:539.45pt;height:228.7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" filled="f" stroked="f">
                      <v:textbox inset="14.4pt,14.4pt">
                        <w:txbxContent>
                          <w:p w14:paraId="65EEAA57" w14:textId="5C988016" w:rsidR="00FA5792" w:rsidRPr="000218D8" w:rsidRDefault="0002124E" w:rsidP="00FA5792">
                            <w:pPr>
                              <w:pStyle w:val="Heading4"/>
                              <w:rPr>
                                <w:rFonts w:ascii="Impact" w:hAnsi="Impact"/>
                                <w:color w:val="23316B" w:themeColor="text2"/>
                                <w:szCs w:val="28"/>
                                <w:highlight w:val="lightGray"/>
                              </w:rPr>
                            </w:pPr>
                            <w:r w:rsidRPr="00FA5792">
                              <w:rPr>
                                <w:color w:val="3E92CC" w:themeColor="accent1"/>
                                <w:sz w:val="24"/>
                              </w:rPr>
                              <w:t xml:space="preserve">If you’re wondering how to spend your </w:t>
                            </w:r>
                            <w:r w:rsidR="008E36D3" w:rsidRPr="00FA5792">
                              <w:rPr>
                                <w:color w:val="3E92CC" w:themeColor="accent1"/>
                                <w:sz w:val="24"/>
                              </w:rPr>
                              <w:t xml:space="preserve">                     </w:t>
                            </w:r>
                            <w:r w:rsidR="000218D8">
                              <w:rPr>
                                <w:rFonts w:ascii="Impact" w:hAnsi="Impact"/>
                                <w:color w:val="23316B" w:themeColor="text2"/>
                                <w:szCs w:val="28"/>
                                <w:highlight w:val="lightGray"/>
                              </w:rPr>
                              <w:t>Blessings to</w:t>
                            </w:r>
                          </w:p>
                          <w:p w14:paraId="4339FFCF" w14:textId="1A070649" w:rsidR="008E36D3" w:rsidRPr="008E36D3" w:rsidRDefault="0002124E" w:rsidP="008E36D3">
                            <w:pPr>
                              <w:pStyle w:val="Heading4"/>
                              <w:rPr>
                                <w:color w:val="3E92CC" w:themeColor="accent1"/>
                                <w:sz w:val="24"/>
                              </w:rPr>
                            </w:pPr>
                            <w:r w:rsidRPr="00FA5792">
                              <w:rPr>
                                <w:color w:val="3E92CC" w:themeColor="accent1"/>
                                <w:sz w:val="24"/>
                              </w:rPr>
                              <w:t>time, talent, or treasure, you can find us at</w:t>
                            </w:r>
                            <w:r w:rsidR="008E36D3" w:rsidRPr="00FA5792">
                              <w:rPr>
                                <w:color w:val="3E92CC" w:themeColor="accent1"/>
                                <w:sz w:val="24"/>
                              </w:rPr>
                              <w:t>:</w:t>
                            </w:r>
                            <w:r w:rsidRPr="008E36D3">
                              <w:rPr>
                                <w:color w:val="3E92CC" w:themeColor="accent1"/>
                                <w:sz w:val="24"/>
                              </w:rPr>
                              <w:t xml:space="preserve"> </w:t>
                            </w:r>
                            <w:r w:rsidR="00FA5792">
                              <w:rPr>
                                <w:color w:val="3E92CC" w:themeColor="accent1"/>
                                <w:sz w:val="24"/>
                              </w:rPr>
                              <w:t xml:space="preserve">      </w:t>
                            </w:r>
                          </w:p>
                          <w:p w14:paraId="55FF3A85" w14:textId="6F8286C1" w:rsidR="00FA5792" w:rsidRDefault="000218D8" w:rsidP="000218D8">
                            <w:r>
                              <w:rPr>
                                <w:color w:val="23316B" w:themeColor="text2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hyperlink r:id="rId18" w:history="1">
                              <w:r w:rsidRPr="00FA4275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http://wwwspinhousingnm.org/</w:t>
                              </w:r>
                            </w:hyperlink>
                            <w:r w:rsidR="00FA5792">
                              <w:tab/>
                            </w:r>
                            <w:r w:rsidR="00FA5792">
                              <w:tab/>
                            </w:r>
                            <w:r w:rsidR="00FA5792">
                              <w:tab/>
                            </w:r>
                            <w:r w:rsidR="00FA5792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FA5792" w:rsidRPr="00FA5792">
                              <w:rPr>
                                <w:rFonts w:ascii="Forte" w:hAnsi="Forte"/>
                                <w:color w:val="3E92CC" w:themeColor="accent1"/>
                                <w:sz w:val="32"/>
                                <w:szCs w:val="32"/>
                              </w:rPr>
                              <w:t>NAPA AUTO PARTS</w:t>
                            </w:r>
                            <w:r w:rsidR="00FA5792">
                              <w:tab/>
                            </w:r>
                          </w:p>
                          <w:p w14:paraId="3706503C" w14:textId="3127B001" w:rsidR="000218D8" w:rsidRDefault="00FA5792" w:rsidP="000218D8">
                            <w:pPr>
                              <w:pStyle w:val="Heading4"/>
                              <w:spacing w:line="276" w:lineRule="auto"/>
                              <w:rPr>
                                <w:rFonts w:ascii="Comic Sans MS" w:hAnsi="Comic Sans MS"/>
                                <w:color w:val="23316B" w:themeColor="text2"/>
                              </w:rPr>
                            </w:pPr>
                            <w:r>
                              <w:tab/>
                            </w:r>
                            <w:r w:rsidRPr="00FA5792">
                              <w:rPr>
                                <w:b w:val="0"/>
                                <w:bCs/>
                                <w:color w:val="23316B" w:themeColor="text2"/>
                                <w:sz w:val="22"/>
                                <w:szCs w:val="22"/>
                              </w:rPr>
                              <w:t>(575)956-6131</w:t>
                            </w:r>
                            <w:r>
                              <w:rPr>
                                <w:b w:val="0"/>
                                <w:bCs/>
                                <w:color w:val="23316B" w:themeColor="text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color w:val="23316B" w:themeColor="text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color w:val="23316B" w:themeColor="text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color w:val="23316B" w:themeColor="text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color w:val="23316B" w:themeColor="text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i w:val="0"/>
                                <w:iCs w:val="0"/>
                                <w:color w:val="23316B" w:themeColor="text2"/>
                                <w:sz w:val="22"/>
                                <w:szCs w:val="22"/>
                                <w:u w:val="none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i w:val="0"/>
                                <w:iCs w:val="0"/>
                                <w:color w:val="23316B" w:themeColor="text2"/>
                                <w:sz w:val="22"/>
                                <w:szCs w:val="22"/>
                                <w:u w:val="none"/>
                              </w:rPr>
                              <w:tab/>
                            </w:r>
                            <w:r w:rsidR="000218D8">
                              <w:rPr>
                                <w:rStyle w:val="Hyperlink"/>
                                <w:i w:val="0"/>
                                <w:iCs w:val="0"/>
                                <w:color w:val="23316B" w:themeColor="text2"/>
                                <w:sz w:val="22"/>
                                <w:szCs w:val="22"/>
                                <w:u w:val="none"/>
                              </w:rPr>
                              <w:tab/>
                            </w:r>
                            <w:r w:rsidRPr="00FA5792">
                              <w:rPr>
                                <w:rStyle w:val="Hyperlink"/>
                                <w:rFonts w:ascii="Forte" w:hAnsi="Forte"/>
                                <w:i w:val="0"/>
                                <w:iCs w:val="0"/>
                                <w:color w:val="23316B" w:themeColor="text2"/>
                                <w:sz w:val="32"/>
                                <w:szCs w:val="32"/>
                                <w:u w:val="none"/>
                              </w:rPr>
                              <w:t>PIZZA HUT</w:t>
                            </w:r>
                            <w:r>
                              <w:rPr>
                                <w:rStyle w:val="Hyperlink"/>
                                <w:i w:val="0"/>
                                <w:iCs w:val="0"/>
                                <w:color w:val="23316B" w:themeColor="text2"/>
                                <w:sz w:val="22"/>
                                <w:szCs w:val="22"/>
                                <w:u w:val="none"/>
                              </w:rPr>
                              <w:tab/>
                            </w:r>
                            <w:hyperlink r:id="rId19" w:history="1">
                              <w:r w:rsidR="000218D8" w:rsidRPr="00FA4275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spinhousingnm@gmail.com</w:t>
                              </w:r>
                            </w:hyperlink>
                            <w:r w:rsidR="00C573F2" w:rsidRPr="008E36D3">
                              <w:rPr>
                                <w:color w:val="23316B" w:themeColor="text2"/>
                              </w:rPr>
                              <w:tab/>
                            </w:r>
                            <w:r>
                              <w:rPr>
                                <w:color w:val="23316B" w:themeColor="text2"/>
                              </w:rPr>
                              <w:tab/>
                            </w:r>
                            <w:r>
                              <w:rPr>
                                <w:color w:val="23316B" w:themeColor="text2"/>
                              </w:rPr>
                              <w:tab/>
                            </w:r>
                            <w:r>
                              <w:rPr>
                                <w:color w:val="23316B" w:themeColor="text2"/>
                              </w:rPr>
                              <w:tab/>
                            </w:r>
                            <w:hyperlink r:id="rId20" w:history="1">
                              <w:r w:rsidR="000218D8" w:rsidRPr="00FA4275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https://facebook.com/spinhousingnm/</w:t>
                              </w:r>
                            </w:hyperlink>
                            <w:r w:rsidR="000218D8" w:rsidRPr="000218D8">
                              <w:rPr>
                                <w:rFonts w:ascii="Comic Sans MS" w:hAnsi="Comic Sans MS"/>
                                <w:color w:val="23316B" w:themeColor="text2"/>
                              </w:rPr>
                              <w:t xml:space="preserve"> </w:t>
                            </w:r>
                            <w:r w:rsidR="000218D8">
                              <w:rPr>
                                <w:rFonts w:ascii="Comic Sans MS" w:hAnsi="Comic Sans MS"/>
                                <w:color w:val="23316B" w:themeColor="text2"/>
                              </w:rPr>
                              <w:tab/>
                            </w:r>
                            <w:r w:rsidR="000218D8">
                              <w:rPr>
                                <w:rFonts w:ascii="Comic Sans MS" w:hAnsi="Comic Sans MS"/>
                                <w:color w:val="23316B" w:themeColor="text2"/>
                              </w:rPr>
                              <w:tab/>
                            </w:r>
                            <w:r w:rsidR="000218D8">
                              <w:rPr>
                                <w:rFonts w:ascii="Comic Sans MS" w:hAnsi="Comic Sans MS"/>
                                <w:color w:val="23316B" w:themeColor="text2"/>
                              </w:rPr>
                              <w:tab/>
                            </w:r>
                            <w:r w:rsidR="000218D8">
                              <w:rPr>
                                <w:rFonts w:ascii="Comic Sans MS" w:hAnsi="Comic Sans MS"/>
                                <w:color w:val="23316B" w:themeColor="text2"/>
                              </w:rPr>
                              <w:tab/>
                              <w:t xml:space="preserve">Many thanks from </w:t>
                            </w:r>
                          </w:p>
                          <w:p w14:paraId="62465442" w14:textId="57DA8F39" w:rsidR="00580716" w:rsidRDefault="000218D8" w:rsidP="000218D8">
                            <w:pPr>
                              <w:pStyle w:val="Heading4"/>
                              <w:spacing w:line="276" w:lineRule="auto"/>
                            </w:pPr>
                            <w:r>
                              <w:rPr>
                                <w:rFonts w:ascii="Comic Sans MS" w:hAnsi="Comic Sans MS"/>
                                <w:color w:val="23316B" w:themeColor="text2"/>
                              </w:rPr>
                              <w:t xml:space="preserve">                                                                  SPIN! </w:t>
                            </w:r>
                          </w:p>
                          <w:p w14:paraId="063A5370" w14:textId="77777777" w:rsidR="00580716" w:rsidRPr="008E36D3" w:rsidRDefault="005F6F43" w:rsidP="00242C79">
                            <w:pPr>
                              <w:rPr>
                                <w:rStyle w:val="Hyperlink"/>
                                <w:color w:val="23316B" w:themeColor="text2"/>
                              </w:rPr>
                            </w:pPr>
                            <w:r w:rsidRPr="008E36D3">
                              <w:rPr>
                                <w:color w:val="23316B" w:themeColor="text2"/>
                              </w:rPr>
                              <w:fldChar w:fldCharType="begin"/>
                            </w:r>
                            <w:r w:rsidRPr="008E36D3">
                              <w:rPr>
                                <w:color w:val="23316B" w:themeColor="text2"/>
                              </w:rPr>
                              <w:instrText xml:space="preserve"> HYPERLINK "https://www.paypal.com/donate?hosted_button_id=5DDW3YVLR2YRE" </w:instrText>
                            </w:r>
                            <w:r w:rsidRPr="008E36D3">
                              <w:rPr>
                                <w:color w:val="23316B" w:themeColor="text2"/>
                              </w:rPr>
                              <w:fldChar w:fldCharType="separate"/>
                            </w:r>
                            <w:r w:rsidR="005D0366" w:rsidRPr="008E36D3">
                              <w:rPr>
                                <w:rStyle w:val="Hyperlink"/>
                                <w:color w:val="23316B" w:themeColor="text2"/>
                              </w:rPr>
                              <w:t>https://www.paypal.com/donate?hosted_button_id=5DDW3YVLR2YRE</w:t>
                            </w:r>
                          </w:p>
                          <w:p w14:paraId="234137CC" w14:textId="1368D0E8" w:rsidR="005D0366" w:rsidRPr="00006A85" w:rsidRDefault="005F6F43" w:rsidP="00242C79">
                            <w:r w:rsidRPr="008E36D3">
                              <w:rPr>
                                <w:color w:val="23316B" w:themeColor="text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</w:tbl>
    <w:p w14:paraId="76B918E8" w14:textId="35FD7CC9" w:rsidR="009B1CC7" w:rsidRDefault="009B1CC7" w:rsidP="009E13A4">
      <w:pPr>
        <w:tabs>
          <w:tab w:val="left" w:pos="9573"/>
        </w:tabs>
      </w:pPr>
    </w:p>
    <w:sectPr w:rsidR="009B1CC7" w:rsidSect="00AB3054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65B51" w14:textId="77777777" w:rsidR="005F6F43" w:rsidRDefault="005F6F43">
      <w:pPr>
        <w:spacing w:after="0" w:line="240" w:lineRule="auto"/>
      </w:pPr>
      <w:r>
        <w:separator/>
      </w:r>
    </w:p>
  </w:endnote>
  <w:endnote w:type="continuationSeparator" w:id="0">
    <w:p w14:paraId="3D84B67D" w14:textId="77777777" w:rsidR="005F6F43" w:rsidRDefault="005F6F43">
      <w:pPr>
        <w:spacing w:after="0" w:line="240" w:lineRule="auto"/>
      </w:pPr>
      <w:r>
        <w:continuationSeparator/>
      </w:r>
    </w:p>
  </w:endnote>
  <w:endnote w:type="continuationNotice" w:id="1">
    <w:p w14:paraId="3402952B" w14:textId="77777777" w:rsidR="005F6F43" w:rsidRDefault="005F6F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B44AE4" w:rsidRPr="00E40B3A" w14:paraId="0F5707B7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tcMar>
            <w:right w:w="0" w:type="dxa"/>
          </w:tcMar>
          <w:vAlign w:val="center"/>
        </w:tcPr>
        <w:p w14:paraId="596BDB85" w14:textId="6E3D5203" w:rsidR="00B44AE4" w:rsidRPr="00E40B3A" w:rsidRDefault="00D66AC4" w:rsidP="00B0545B">
          <w:pPr>
            <w:pStyle w:val="Header"/>
          </w:pPr>
          <w:r>
            <w:t>SPIN</w:t>
          </w: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52260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19D1592E" w14:textId="77777777" w:rsidR="00B44AE4" w:rsidRPr="003F2188" w:rsidRDefault="00B44AE4" w:rsidP="00B44AE4">
              <w:pPr>
                <w:pStyle w:val="Footer"/>
                <w:spacing w:before="0" w:after="0"/>
                <w:jc w:val="right"/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2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18CFAE55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tblpXSpec="center" w:tblpY="1"/>
      <w:tblOverlap w:val="never"/>
      <w:tblW w:w="5000" w:type="pct"/>
      <w:jc w:val="center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E40B3A" w:rsidRPr="00E40B3A" w14:paraId="7D660848" w14:textId="77777777" w:rsidTr="00EE5757">
      <w:trPr>
        <w:trHeight w:val="601"/>
        <w:jc w:val="center"/>
      </w:trPr>
      <w:tc>
        <w:tcPr>
          <w:tcW w:w="2500" w:type="pct"/>
          <w:shd w:val="clear" w:color="auto" w:fill="296D9D" w:themeFill="accent1" w:themeFillShade="BF"/>
          <w:vAlign w:val="center"/>
        </w:tcPr>
        <w:p w14:paraId="6F40C2A6" w14:textId="61287618" w:rsidR="00DC58BA" w:rsidRPr="00554C64" w:rsidRDefault="00DC58BA" w:rsidP="00EE5757">
          <w:pPr>
            <w:pStyle w:val="Header"/>
          </w:pPr>
          <w:r>
            <w:t>Supporting People in Need</w:t>
          </w: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928412600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2278551D" w14:textId="77777777" w:rsidR="00E40B3A" w:rsidRPr="00E40B3A" w:rsidRDefault="00E40B3A" w:rsidP="00EE5757">
              <w:pPr>
                <w:pStyle w:val="Footer"/>
                <w:spacing w:before="0" w:after="0"/>
                <w:jc w:val="right"/>
                <w:rPr>
                  <w:caps/>
                  <w:noProof/>
                </w:rPr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1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4E58AEB0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C2115" w14:textId="77777777" w:rsidR="005F6F43" w:rsidRDefault="005F6F43">
      <w:pPr>
        <w:spacing w:after="0" w:line="240" w:lineRule="auto"/>
      </w:pPr>
      <w:r>
        <w:separator/>
      </w:r>
    </w:p>
  </w:footnote>
  <w:footnote w:type="continuationSeparator" w:id="0">
    <w:p w14:paraId="4CD90040" w14:textId="77777777" w:rsidR="005F6F43" w:rsidRDefault="005F6F43">
      <w:pPr>
        <w:spacing w:after="0" w:line="240" w:lineRule="auto"/>
      </w:pPr>
      <w:r>
        <w:continuationSeparator/>
      </w:r>
    </w:p>
  </w:footnote>
  <w:footnote w:type="continuationNotice" w:id="1">
    <w:p w14:paraId="54441B2C" w14:textId="77777777" w:rsidR="005F6F43" w:rsidRDefault="005F6F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E8C02" w14:textId="6458FD3B" w:rsidR="00B545B6" w:rsidRPr="00B0545B" w:rsidRDefault="00AF0A14">
    <w:pPr>
      <w:pStyle w:val="Header"/>
      <w:rPr>
        <w:sz w:val="20"/>
      </w:rPr>
    </w:pPr>
    <w:r>
      <w:rPr>
        <w:sz w:val="20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E40B3A" w:rsidRPr="00E40B3A" w14:paraId="6B130F10" w14:textId="77777777" w:rsidTr="00EA0D1D">
      <w:trPr>
        <w:trHeight w:val="630"/>
      </w:trPr>
      <w:sdt>
        <w:sdtPr>
          <w:alias w:val="Enter Company Name:"/>
          <w:tag w:val="Enter Company Name:"/>
          <w:id w:val="-1405602034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5A444551" w14:textId="7146621C" w:rsidR="00AB3054" w:rsidRPr="00A10E51" w:rsidRDefault="0088028E" w:rsidP="00A10E51">
              <w:pPr>
                <w:pStyle w:val="Header"/>
              </w:pPr>
              <w:r>
                <w:t>Supporting People in Need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082413AA" w14:textId="4DD62A9B" w:rsidR="00AB3054" w:rsidRPr="00984BB5" w:rsidRDefault="002C1B1D" w:rsidP="00D32417">
          <w:pPr>
            <w:pStyle w:val="Header"/>
            <w:jc w:val="right"/>
          </w:pPr>
          <w:sdt>
            <w:sdtPr>
              <w:alias w:val="Enter Publish Date:"/>
              <w:tag w:val="Enter Publish Date:"/>
              <w:id w:val="1639448213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88028E">
                <w:t>October 15, 2021</w:t>
              </w:r>
            </w:sdtContent>
          </w:sdt>
        </w:p>
      </w:tc>
    </w:tr>
  </w:tbl>
  <w:p w14:paraId="5535BC64" w14:textId="77777777" w:rsidR="00370DAF" w:rsidRPr="00B0545B" w:rsidRDefault="00370DAF" w:rsidP="00AB3054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BAEF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E61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0C28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A40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0A3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624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038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B843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A4D9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30B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C30"/>
    <w:rsid w:val="00004923"/>
    <w:rsid w:val="00006A85"/>
    <w:rsid w:val="00010E2B"/>
    <w:rsid w:val="00012045"/>
    <w:rsid w:val="0002124E"/>
    <w:rsid w:val="000218D8"/>
    <w:rsid w:val="00022F0A"/>
    <w:rsid w:val="000254BA"/>
    <w:rsid w:val="000308D4"/>
    <w:rsid w:val="0003349A"/>
    <w:rsid w:val="00047D8A"/>
    <w:rsid w:val="00064C59"/>
    <w:rsid w:val="0009473F"/>
    <w:rsid w:val="000A5385"/>
    <w:rsid w:val="000B4B25"/>
    <w:rsid w:val="000B7DB6"/>
    <w:rsid w:val="000D4585"/>
    <w:rsid w:val="000E74E9"/>
    <w:rsid w:val="000E7A2B"/>
    <w:rsid w:val="000F2A19"/>
    <w:rsid w:val="000F7E78"/>
    <w:rsid w:val="00103A95"/>
    <w:rsid w:val="0010628E"/>
    <w:rsid w:val="001079B4"/>
    <w:rsid w:val="00121731"/>
    <w:rsid w:val="00136741"/>
    <w:rsid w:val="00146469"/>
    <w:rsid w:val="0016091E"/>
    <w:rsid w:val="001949F5"/>
    <w:rsid w:val="001A4087"/>
    <w:rsid w:val="001B16A4"/>
    <w:rsid w:val="001C70CD"/>
    <w:rsid w:val="001D02E9"/>
    <w:rsid w:val="001F1102"/>
    <w:rsid w:val="00202CC3"/>
    <w:rsid w:val="00205F17"/>
    <w:rsid w:val="00206A35"/>
    <w:rsid w:val="00210270"/>
    <w:rsid w:val="00216EE6"/>
    <w:rsid w:val="002172D5"/>
    <w:rsid w:val="00241AE1"/>
    <w:rsid w:val="00242C79"/>
    <w:rsid w:val="002724F6"/>
    <w:rsid w:val="00273CA0"/>
    <w:rsid w:val="00286045"/>
    <w:rsid w:val="00293C96"/>
    <w:rsid w:val="002A3E9D"/>
    <w:rsid w:val="002B65AC"/>
    <w:rsid w:val="002C1B1D"/>
    <w:rsid w:val="002D2945"/>
    <w:rsid w:val="002D45CD"/>
    <w:rsid w:val="002E0CAD"/>
    <w:rsid w:val="002E6273"/>
    <w:rsid w:val="0033156F"/>
    <w:rsid w:val="003548BD"/>
    <w:rsid w:val="0036232E"/>
    <w:rsid w:val="00370DAF"/>
    <w:rsid w:val="003718B3"/>
    <w:rsid w:val="00380987"/>
    <w:rsid w:val="00382D92"/>
    <w:rsid w:val="00385FC5"/>
    <w:rsid w:val="003E0362"/>
    <w:rsid w:val="003E3227"/>
    <w:rsid w:val="003E4566"/>
    <w:rsid w:val="003F2188"/>
    <w:rsid w:val="003F5F5A"/>
    <w:rsid w:val="003F69B4"/>
    <w:rsid w:val="00410F9D"/>
    <w:rsid w:val="00414A18"/>
    <w:rsid w:val="004219C9"/>
    <w:rsid w:val="00442D2E"/>
    <w:rsid w:val="004766A7"/>
    <w:rsid w:val="00486BC3"/>
    <w:rsid w:val="00497844"/>
    <w:rsid w:val="004D2783"/>
    <w:rsid w:val="004F181F"/>
    <w:rsid w:val="004F7AB8"/>
    <w:rsid w:val="00501F72"/>
    <w:rsid w:val="005465F3"/>
    <w:rsid w:val="00554C64"/>
    <w:rsid w:val="0057159E"/>
    <w:rsid w:val="00580716"/>
    <w:rsid w:val="00592BF8"/>
    <w:rsid w:val="005A2868"/>
    <w:rsid w:val="005A4F80"/>
    <w:rsid w:val="005B1EC0"/>
    <w:rsid w:val="005C044D"/>
    <w:rsid w:val="005C17CE"/>
    <w:rsid w:val="005C73C4"/>
    <w:rsid w:val="005D0366"/>
    <w:rsid w:val="005F6F43"/>
    <w:rsid w:val="0062317E"/>
    <w:rsid w:val="00654323"/>
    <w:rsid w:val="00661ADA"/>
    <w:rsid w:val="00683645"/>
    <w:rsid w:val="006C3216"/>
    <w:rsid w:val="006E328F"/>
    <w:rsid w:val="006F5A1F"/>
    <w:rsid w:val="007015EC"/>
    <w:rsid w:val="00703FE3"/>
    <w:rsid w:val="007041E4"/>
    <w:rsid w:val="007134D5"/>
    <w:rsid w:val="00717916"/>
    <w:rsid w:val="00736547"/>
    <w:rsid w:val="00737268"/>
    <w:rsid w:val="00745E67"/>
    <w:rsid w:val="00746AA0"/>
    <w:rsid w:val="00757CD7"/>
    <w:rsid w:val="00771380"/>
    <w:rsid w:val="00794F87"/>
    <w:rsid w:val="0079699B"/>
    <w:rsid w:val="007C6247"/>
    <w:rsid w:val="007D60D5"/>
    <w:rsid w:val="007E7E91"/>
    <w:rsid w:val="00800E63"/>
    <w:rsid w:val="008550E7"/>
    <w:rsid w:val="00856C30"/>
    <w:rsid w:val="0088028E"/>
    <w:rsid w:val="00881904"/>
    <w:rsid w:val="008A0331"/>
    <w:rsid w:val="008E206D"/>
    <w:rsid w:val="008E36D3"/>
    <w:rsid w:val="0097654A"/>
    <w:rsid w:val="00984BB5"/>
    <w:rsid w:val="00985DF9"/>
    <w:rsid w:val="009A7D15"/>
    <w:rsid w:val="009B1CC7"/>
    <w:rsid w:val="009C4EF5"/>
    <w:rsid w:val="009D6E99"/>
    <w:rsid w:val="009E13A4"/>
    <w:rsid w:val="00A0669B"/>
    <w:rsid w:val="00A06BCA"/>
    <w:rsid w:val="00A10A1D"/>
    <w:rsid w:val="00A10E51"/>
    <w:rsid w:val="00A1404C"/>
    <w:rsid w:val="00A4351E"/>
    <w:rsid w:val="00A538C0"/>
    <w:rsid w:val="00A5487A"/>
    <w:rsid w:val="00A65C4D"/>
    <w:rsid w:val="00A77261"/>
    <w:rsid w:val="00AA1EEA"/>
    <w:rsid w:val="00AA6D78"/>
    <w:rsid w:val="00AB3054"/>
    <w:rsid w:val="00AD401D"/>
    <w:rsid w:val="00AF0A14"/>
    <w:rsid w:val="00B0545B"/>
    <w:rsid w:val="00B2720B"/>
    <w:rsid w:val="00B3465A"/>
    <w:rsid w:val="00B43864"/>
    <w:rsid w:val="00B44AE4"/>
    <w:rsid w:val="00B531E5"/>
    <w:rsid w:val="00B544E3"/>
    <w:rsid w:val="00B545B6"/>
    <w:rsid w:val="00B74B41"/>
    <w:rsid w:val="00B97343"/>
    <w:rsid w:val="00BB2271"/>
    <w:rsid w:val="00BC2E14"/>
    <w:rsid w:val="00BE15A8"/>
    <w:rsid w:val="00BF13BC"/>
    <w:rsid w:val="00C5630C"/>
    <w:rsid w:val="00C573F2"/>
    <w:rsid w:val="00C70286"/>
    <w:rsid w:val="00C70B94"/>
    <w:rsid w:val="00C74166"/>
    <w:rsid w:val="00C77071"/>
    <w:rsid w:val="00C825C5"/>
    <w:rsid w:val="00CB1BCE"/>
    <w:rsid w:val="00CB39BF"/>
    <w:rsid w:val="00CD2AB1"/>
    <w:rsid w:val="00CE0CA7"/>
    <w:rsid w:val="00CE17F1"/>
    <w:rsid w:val="00CE3EF2"/>
    <w:rsid w:val="00D11516"/>
    <w:rsid w:val="00D118BF"/>
    <w:rsid w:val="00D310A1"/>
    <w:rsid w:val="00D32417"/>
    <w:rsid w:val="00D66AC4"/>
    <w:rsid w:val="00D75917"/>
    <w:rsid w:val="00DB480D"/>
    <w:rsid w:val="00DB60FE"/>
    <w:rsid w:val="00DC58BA"/>
    <w:rsid w:val="00DF1CEF"/>
    <w:rsid w:val="00DF5D53"/>
    <w:rsid w:val="00E15FD7"/>
    <w:rsid w:val="00E40B3A"/>
    <w:rsid w:val="00E64E3D"/>
    <w:rsid w:val="00E77AC0"/>
    <w:rsid w:val="00E83F26"/>
    <w:rsid w:val="00E87828"/>
    <w:rsid w:val="00EA0D1D"/>
    <w:rsid w:val="00EB19FB"/>
    <w:rsid w:val="00EB2BB8"/>
    <w:rsid w:val="00EB46E7"/>
    <w:rsid w:val="00EC5EDB"/>
    <w:rsid w:val="00ED0CF5"/>
    <w:rsid w:val="00EE3DD6"/>
    <w:rsid w:val="00EE5757"/>
    <w:rsid w:val="00F30C26"/>
    <w:rsid w:val="00F340CF"/>
    <w:rsid w:val="00F63DAD"/>
    <w:rsid w:val="00F80555"/>
    <w:rsid w:val="00F9228E"/>
    <w:rsid w:val="00FA5792"/>
    <w:rsid w:val="00FB2537"/>
    <w:rsid w:val="00FB4F85"/>
    <w:rsid w:val="00FC469C"/>
    <w:rsid w:val="00FC766E"/>
    <w:rsid w:val="00FE034A"/>
    <w:rsid w:val="00FF24F1"/>
    <w:rsid w:val="00FF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FD6FF4"/>
  <w15:chartTrackingRefBased/>
  <w15:docId w15:val="{4B7DCC45-DDD7-49A2-A78F-791A6310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188"/>
    <w:rPr>
      <w:color w:val="0D0D0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188"/>
    <w:pPr>
      <w:keepNext/>
      <w:keepLines/>
      <w:spacing w:after="0" w:line="240" w:lineRule="auto"/>
      <w:outlineLvl w:val="0"/>
    </w:pPr>
    <w:rPr>
      <w:rFonts w:eastAsiaTheme="majorEastAsia" w:cstheme="majorBidi"/>
      <w:b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D1D"/>
    <w:pPr>
      <w:spacing w:after="0" w:line="240" w:lineRule="auto"/>
      <w:outlineLvl w:val="1"/>
    </w:pPr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188"/>
    <w:pPr>
      <w:spacing w:line="240" w:lineRule="auto"/>
      <w:outlineLvl w:val="2"/>
    </w:pPr>
    <w:rPr>
      <w:rFonts w:eastAsiaTheme="majorEastAsia" w:cstheme="majorBidi"/>
      <w:iCs/>
      <w:caps/>
      <w:color w:val="A7CEE8" w:themeColor="accent2" w:themeTint="99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2AB1"/>
    <w:pPr>
      <w:keepNext/>
      <w:keepLines/>
      <w:spacing w:before="80" w:after="40" w:line="240" w:lineRule="auto"/>
      <w:outlineLvl w:val="3"/>
    </w:pPr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232E"/>
    <w:pPr>
      <w:spacing w:before="60" w:after="120" w:line="240" w:lineRule="auto"/>
      <w:outlineLvl w:val="4"/>
    </w:pPr>
    <w:rPr>
      <w:rFonts w:asciiTheme="majorHAnsi" w:eastAsiaTheme="majorEastAsia" w:hAnsiTheme="majorHAnsi" w:cstheme="majorBidi"/>
      <w:caps/>
      <w:color w:val="296D9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6232E"/>
    <w:pPr>
      <w:keepNext/>
      <w:keepLines/>
      <w:spacing w:before="60" w:after="120" w:line="240" w:lineRule="auto"/>
      <w:outlineLvl w:val="5"/>
    </w:pPr>
    <w:rPr>
      <w:rFonts w:asciiTheme="majorHAnsi" w:eastAsiaTheme="majorEastAsia" w:hAnsiTheme="majorHAnsi" w:cstheme="majorBidi"/>
      <w:b/>
      <w:caps/>
      <w:color w:val="23316B" w:themeColor="accent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2AB1"/>
    <w:pPr>
      <w:keepNext/>
      <w:keepLines/>
      <w:spacing w:before="60" w:after="100" w:line="240" w:lineRule="auto"/>
      <w:outlineLvl w:val="6"/>
    </w:pPr>
    <w:rPr>
      <w:rFonts w:eastAsiaTheme="majorEastAsia" w:cstheme="majorBidi"/>
      <w:iCs/>
      <w:caps/>
      <w:sz w:val="1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C3216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273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A0D1D"/>
    <w:rPr>
      <w:b/>
      <w:bCs/>
      <w:caps w:val="0"/>
      <w:smallCaps/>
      <w:color w:val="296D9D" w:themeColor="accent1" w:themeShade="BF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3F2188"/>
    <w:rPr>
      <w:rFonts w:eastAsiaTheme="majorEastAsia" w:cstheme="majorBidi"/>
      <w:b/>
      <w:color w:val="FFFFFF" w:themeColor="background1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EA0D1D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296D9D" w:themeColor="accent1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EA0D1D"/>
    <w:rPr>
      <w:rFonts w:asciiTheme="majorHAnsi" w:hAnsiTheme="majorHAnsi"/>
      <w:caps/>
      <w:color w:val="296D9D" w:themeColor="accent1" w:themeShade="BF"/>
      <w:sz w:val="28"/>
    </w:rPr>
  </w:style>
  <w:style w:type="paragraph" w:styleId="Title">
    <w:name w:val="Title"/>
    <w:basedOn w:val="Heading1"/>
    <w:link w:val="TitleChar"/>
    <w:uiPriority w:val="1"/>
    <w:qFormat/>
    <w:rsid w:val="00B0545B"/>
    <w:pPr>
      <w:contextualSpacing/>
      <w:jc w:val="center"/>
    </w:pPr>
    <w:rPr>
      <w:rFonts w:asciiTheme="majorHAnsi" w:hAnsiTheme="majorHAnsi"/>
      <w:b w:val="0"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0545B"/>
    <w:rPr>
      <w:rFonts w:asciiTheme="majorHAnsi" w:eastAsiaTheme="majorEastAsia" w:hAnsiTheme="majorHAnsi" w:cstheme="majorBidi"/>
      <w:b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A0D1D"/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2188"/>
    <w:rPr>
      <w:rFonts w:eastAsiaTheme="majorEastAsia" w:cstheme="majorBidi"/>
      <w:iCs/>
      <w:caps/>
      <w:color w:val="A7CEE8" w:themeColor="accent2" w:themeTint="99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D2AB1"/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6232E"/>
    <w:rPr>
      <w:rFonts w:asciiTheme="majorHAnsi" w:eastAsiaTheme="majorEastAsia" w:hAnsiTheme="majorHAnsi" w:cstheme="majorBidi"/>
      <w:caps/>
      <w:color w:val="296D9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36232E"/>
    <w:rPr>
      <w:rFonts w:asciiTheme="majorHAnsi" w:eastAsiaTheme="majorEastAsia" w:hAnsiTheme="majorHAnsi" w:cstheme="majorBidi"/>
      <w:b/>
      <w:caps/>
      <w:color w:val="23316B" w:themeColor="accent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6091E"/>
    <w:pPr>
      <w:spacing w:before="40" w:after="40" w:line="240" w:lineRule="auto"/>
    </w:pPr>
    <w:rPr>
      <w:rFonts w:asciiTheme="majorHAnsi" w:hAnsiTheme="majorHAnsi"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16091E"/>
    <w:rPr>
      <w:rFonts w:asciiTheme="majorHAnsi" w:hAnsiTheme="majorHAnsi"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B0545B"/>
    <w:pPr>
      <w:spacing w:after="0" w:line="240" w:lineRule="auto"/>
      <w:contextualSpacing/>
    </w:pPr>
    <w:rPr>
      <w:rFonts w:asciiTheme="majorHAnsi" w:hAnsiTheme="majorHAnsi"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B0545B"/>
    <w:rPr>
      <w:rFonts w:asciiTheme="majorHAnsi" w:hAnsiTheme="majorHAnsi"/>
      <w:color w:val="FFFFFF" w:themeColor="background1"/>
    </w:rPr>
  </w:style>
  <w:style w:type="character" w:customStyle="1" w:styleId="Heading8Char">
    <w:name w:val="Heading 8 Char"/>
    <w:basedOn w:val="DefaultParagraphFont"/>
    <w:link w:val="Heading8"/>
    <w:uiPriority w:val="9"/>
    <w:rsid w:val="006C3216"/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273"/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CD2AB1"/>
    <w:rPr>
      <w:rFonts w:eastAsiaTheme="majorEastAsia" w:cstheme="majorBidi"/>
      <w:iCs/>
      <w:caps/>
      <w:color w:val="0D0D0D" w:themeColor="text1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table" w:styleId="ListTable1Light">
    <w:name w:val="List Table 1 Light"/>
    <w:basedOn w:val="TableNormal"/>
    <w:uiPriority w:val="46"/>
    <w:rsid w:val="00241A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241AE1"/>
    <w:pPr>
      <w:spacing w:after="0" w:line="240" w:lineRule="auto"/>
    </w:pPr>
    <w:tblPr>
      <w:tblStyleRowBandSize w:val="1"/>
      <w:tblStyleColBandSize w:val="1"/>
      <w:tblBorders>
        <w:top w:val="single" w:sz="4" w:space="0" w:color="586EC8" w:themeColor="accent3" w:themeTint="99"/>
        <w:left w:val="single" w:sz="4" w:space="0" w:color="586EC8" w:themeColor="accent3" w:themeTint="99"/>
        <w:bottom w:val="single" w:sz="4" w:space="0" w:color="586EC8" w:themeColor="accent3" w:themeTint="99"/>
        <w:right w:val="single" w:sz="4" w:space="0" w:color="586EC8" w:themeColor="accent3" w:themeTint="99"/>
        <w:insideH w:val="single" w:sz="4" w:space="0" w:color="586EC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316B" w:themeColor="accent3"/>
          <w:left w:val="single" w:sz="4" w:space="0" w:color="23316B" w:themeColor="accent3"/>
          <w:bottom w:val="single" w:sz="4" w:space="0" w:color="23316B" w:themeColor="accent3"/>
          <w:right w:val="single" w:sz="4" w:space="0" w:color="23316B" w:themeColor="accent3"/>
          <w:insideH w:val="nil"/>
        </w:tcBorders>
        <w:shd w:val="clear" w:color="auto" w:fill="23316B" w:themeFill="accent3"/>
      </w:tcPr>
    </w:tblStylePr>
    <w:tblStylePr w:type="lastRow">
      <w:rPr>
        <w:b/>
        <w:bCs/>
      </w:rPr>
      <w:tblPr/>
      <w:tcPr>
        <w:tcBorders>
          <w:top w:val="double" w:sz="4" w:space="0" w:color="586E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EEC" w:themeFill="accent3" w:themeFillTint="33"/>
      </w:tcPr>
    </w:tblStylePr>
    <w:tblStylePr w:type="band1Horz">
      <w:tblPr/>
      <w:tcPr>
        <w:shd w:val="clear" w:color="auto" w:fill="C7CEEC" w:themeFill="accent3" w:themeFillTint="33"/>
      </w:tcPr>
    </w:tblStylePr>
  </w:style>
  <w:style w:type="table" w:styleId="TableGridLight">
    <w:name w:val="Grid Table Light"/>
    <w:basedOn w:val="TableNormal"/>
    <w:uiPriority w:val="40"/>
    <w:rsid w:val="00241A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4D2783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text1" w:themeTint="80"/>
        <w:bottom w:val="single" w:sz="4" w:space="0" w:color="85858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858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858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2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1Horz">
      <w:tblPr/>
      <w:tcPr>
        <w:tcBorders>
          <w:top w:val="single" w:sz="4" w:space="0" w:color="858585" w:themeColor="text1" w:themeTint="80"/>
          <w:bottom w:val="single" w:sz="4" w:space="0" w:color="858585" w:themeColor="text1" w:themeTint="80"/>
        </w:tcBorders>
      </w:tcPr>
    </w:tblStylePr>
  </w:style>
  <w:style w:type="paragraph" w:customStyle="1" w:styleId="ContactInfo">
    <w:name w:val="Contact Info"/>
    <w:basedOn w:val="Heading6"/>
    <w:uiPriority w:val="1"/>
    <w:qFormat/>
    <w:rsid w:val="00EA0D1D"/>
    <w:pPr>
      <w:spacing w:before="100" w:after="240"/>
    </w:pPr>
    <w:rPr>
      <w:b w:val="0"/>
      <w:caps w:val="0"/>
      <w:color w:val="296D9D" w:themeColor="accent1" w:themeShade="BF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A0D1D"/>
    <w:pPr>
      <w:contextualSpacing/>
    </w:pPr>
    <w:rPr>
      <w:b/>
      <w:iCs/>
      <w:color w:val="296D9D" w:themeColor="accent1" w:themeShade="BF"/>
      <w:sz w:val="48"/>
    </w:rPr>
  </w:style>
  <w:style w:type="character" w:customStyle="1" w:styleId="QuoteChar">
    <w:name w:val="Quote Char"/>
    <w:basedOn w:val="DefaultParagraphFont"/>
    <w:link w:val="Quote"/>
    <w:uiPriority w:val="29"/>
    <w:rsid w:val="00EA0D1D"/>
    <w:rPr>
      <w:b/>
      <w:iCs/>
      <w:color w:val="296D9D" w:themeColor="accent1" w:themeShade="BF"/>
      <w:sz w:val="4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A0D1D"/>
    <w:rPr>
      <w:i/>
      <w:iCs/>
      <w:color w:val="296D9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A0D1D"/>
    <w:pPr>
      <w:pBdr>
        <w:top w:val="single" w:sz="4" w:space="10" w:color="296D9D" w:themeColor="accent1" w:themeShade="BF"/>
        <w:bottom w:val="single" w:sz="4" w:space="10" w:color="296D9D" w:themeColor="accent1" w:themeShade="BF"/>
      </w:pBdr>
      <w:spacing w:before="360" w:after="360"/>
      <w:ind w:left="864" w:right="864"/>
      <w:jc w:val="center"/>
    </w:pPr>
    <w:rPr>
      <w:i/>
      <w:iCs/>
      <w:color w:val="296D9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A0D1D"/>
    <w:rPr>
      <w:i/>
      <w:iCs/>
      <w:color w:val="296D9D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EA0D1D"/>
    <w:pPr>
      <w:pBdr>
        <w:top w:val="single" w:sz="2" w:space="10" w:color="296D9D" w:themeColor="accent1" w:themeShade="BF"/>
        <w:left w:val="single" w:sz="2" w:space="10" w:color="296D9D" w:themeColor="accent1" w:themeShade="BF"/>
        <w:bottom w:val="single" w:sz="2" w:space="10" w:color="296D9D" w:themeColor="accent1" w:themeShade="BF"/>
        <w:right w:val="single" w:sz="2" w:space="10" w:color="296D9D" w:themeColor="accent1" w:themeShade="BF"/>
      </w:pBdr>
      <w:ind w:left="1152" w:right="1152"/>
    </w:pPr>
    <w:rPr>
      <w:i/>
      <w:iCs/>
      <w:color w:val="296D9D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EA0D1D"/>
    <w:rPr>
      <w:color w:val="7030A0"/>
      <w:u w:val="single"/>
    </w:rPr>
  </w:style>
  <w:style w:type="character" w:styleId="Hyperlink">
    <w:name w:val="Hyperlink"/>
    <w:basedOn w:val="DefaultParagraphFont"/>
    <w:uiPriority w:val="99"/>
    <w:unhideWhenUsed/>
    <w:rsid w:val="00EA0D1D"/>
    <w:rPr>
      <w:color w:val="586EC8" w:themeColor="accent3" w:themeTint="9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D1D"/>
    <w:rPr>
      <w:color w:val="605E5C"/>
      <w:shd w:val="clear" w:color="auto" w:fill="E1DFDD"/>
    </w:rPr>
  </w:style>
  <w:style w:type="paragraph" w:customStyle="1" w:styleId="TextBoxDescription">
    <w:name w:val="Text Box Description"/>
    <w:basedOn w:val="Normal"/>
    <w:uiPriority w:val="11"/>
    <w:qFormat/>
    <w:rsid w:val="003F2188"/>
    <w:pPr>
      <w:spacing w:before="100"/>
    </w:pPr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spinhousingnm.org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facebook.com/spinhousingnm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pinhousingnm@gmail.com" TargetMode="External"/><Relationship Id="rId20" Type="http://schemas.openxmlformats.org/officeDocument/2006/relationships/hyperlink" Target="https://facebook.com/spinhousingn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://wwwspinhousingnm.org/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mailto:spinhousingnm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0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ky\AppData\Roaming\Microsoft\Templates\Newsletter%20with%20headings.dotx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October 15, 2021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7B44D6D225674086469EC17209C299" ma:contentTypeVersion="14" ma:contentTypeDescription="Create a new document." ma:contentTypeScope="" ma:versionID="d78215d1d849901f7fe3b120a290403b">
  <xsd:schema xmlns:xsd="http://www.w3.org/2001/XMLSchema" xmlns:xs="http://www.w3.org/2001/XMLSchema" xmlns:p="http://schemas.microsoft.com/office/2006/metadata/properties" xmlns:ns3="416483a6-a51c-418c-ba16-34849d6045f1" xmlns:ns4="428dbbd7-88c9-4063-846a-8693a64378db" targetNamespace="http://schemas.microsoft.com/office/2006/metadata/properties" ma:root="true" ma:fieldsID="6e92602cacc3f523900c49a8fd4f32cd" ns3:_="" ns4:_="">
    <xsd:import namespace="416483a6-a51c-418c-ba16-34849d6045f1"/>
    <xsd:import namespace="428dbbd7-88c9-4063-846a-8693a64378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483a6-a51c-418c-ba16-34849d6045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dbbd7-88c9-4063-846a-8693a64378d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E938F87-AF0D-4DF6-8E7D-3B799AC08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6483a6-a51c-418c-ba16-34849d6045f1"/>
    <ds:schemaRef ds:uri="428dbbd7-88c9-4063-846a-8693a6437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CB1651-527E-406C-9507-5651C79F21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A3B7717-71BF-4DE7-9370-EDFC87AC2A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</Template>
  <TotalTime>0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Supporting People in Need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Christina Wolford</cp:lastModifiedBy>
  <cp:revision>2</cp:revision>
  <cp:lastPrinted>2021-10-15T16:31:00Z</cp:lastPrinted>
  <dcterms:created xsi:type="dcterms:W3CDTF">2021-10-28T16:52:00Z</dcterms:created>
  <dcterms:modified xsi:type="dcterms:W3CDTF">2021-10-28T16:52:00Z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2018-06-18T11:20:15.6981812Z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0x010100477B44D6D225674086469EC17209C299</vt:lpwstr>
  </property>
</Properties>
</file>